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4C8" w:rsidRDefault="005B24C8" w:rsidP="003A17A0">
      <w:pPr>
        <w:pStyle w:val="NormalWeb"/>
        <w:shd w:val="clear" w:color="auto" w:fill="FFFFFF"/>
        <w:spacing w:after="0"/>
        <w:jc w:val="center"/>
        <w:outlineLvl w:val="0"/>
        <w:rPr>
          <w:rStyle w:val="Strong"/>
          <w:rFonts w:ascii="Calibri" w:hAnsi="Calibri" w:cs="Calibri"/>
          <w:smallCaps/>
          <w:color w:val="2A2A2A"/>
          <w:sz w:val="28"/>
          <w:szCs w:val="28"/>
        </w:rPr>
      </w:pPr>
      <w:r>
        <w:rPr>
          <w:rStyle w:val="Strong"/>
          <w:rFonts w:ascii="Calibri" w:hAnsi="Calibri" w:cs="Calibri"/>
          <w:smallCaps/>
          <w:color w:val="2A2A2A"/>
          <w:sz w:val="28"/>
          <w:szCs w:val="28"/>
        </w:rPr>
        <w:t>Ansuchen</w:t>
      </w:r>
    </w:p>
    <w:p w:rsidR="005B24C8" w:rsidRDefault="005B24C8" w:rsidP="00D823F0">
      <w:pPr>
        <w:pStyle w:val="NormalWeb"/>
        <w:shd w:val="clear" w:color="auto" w:fill="FFFFFF"/>
        <w:spacing w:after="0"/>
        <w:rPr>
          <w:rStyle w:val="Strong"/>
          <w:rFonts w:ascii="Calibri" w:hAnsi="Calibri" w:cs="Calibri"/>
          <w:b w:val="0"/>
          <w:bCs w:val="0"/>
          <w:color w:val="2A2A2A"/>
          <w:sz w:val="20"/>
          <w:szCs w:val="20"/>
        </w:rPr>
      </w:pPr>
    </w:p>
    <w:p w:rsidR="005B24C8" w:rsidRDefault="005B24C8" w:rsidP="00D823F0">
      <w:pPr>
        <w:pStyle w:val="NormalWeb"/>
        <w:shd w:val="clear" w:color="auto" w:fill="FFFFFF"/>
        <w:spacing w:after="0"/>
        <w:ind w:left="284"/>
        <w:rPr>
          <w:rFonts w:cs="Arial"/>
        </w:rPr>
      </w:pPr>
      <w:r>
        <w:rPr>
          <w:rStyle w:val="Strong"/>
          <w:rFonts w:ascii="Calibri" w:hAnsi="Calibri" w:cs="Calibri"/>
          <w:b w:val="0"/>
          <w:bCs w:val="0"/>
          <w:color w:val="2A2A2A"/>
          <w:sz w:val="20"/>
          <w:szCs w:val="20"/>
        </w:rPr>
        <w:t>Hiermit ersuchen wir um Genehmigung zur Teilnahme an internationaler Veranstaltung im Ausland</w:t>
      </w:r>
      <w:r>
        <w:rPr>
          <w:rFonts w:ascii="Calibri" w:hAnsi="Calibri" w:cs="Calibri"/>
          <w:color w:val="2A2A2A"/>
          <w:sz w:val="20"/>
          <w:szCs w:val="20"/>
        </w:rPr>
        <w:t xml:space="preserve"> gem. § 2 Wettkampfbestimmungen/ÖBV wie folgt:</w:t>
      </w:r>
    </w:p>
    <w:p w:rsidR="005B24C8" w:rsidRDefault="005B24C8" w:rsidP="003A17A0">
      <w:pPr>
        <w:tabs>
          <w:tab w:val="left" w:pos="3402"/>
          <w:tab w:val="left" w:leader="underscore" w:pos="9781"/>
        </w:tabs>
        <w:spacing w:before="480" w:line="480" w:lineRule="auto"/>
        <w:ind w:left="284"/>
        <w:outlineLvl w:val="0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Bezeichnung der Veranstaltung 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</w:p>
    <w:p w:rsidR="005B24C8" w:rsidRDefault="005B24C8" w:rsidP="003A17A0">
      <w:pPr>
        <w:tabs>
          <w:tab w:val="left" w:leader="underscore" w:pos="4962"/>
          <w:tab w:val="left" w:pos="5245"/>
          <w:tab w:val="left" w:leader="underscore" w:pos="9781"/>
        </w:tabs>
        <w:ind w:left="284"/>
        <w:outlineLvl w:val="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Datum der Veranstaltung: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>Ort (Land):</w:t>
      </w:r>
      <w:r>
        <w:rPr>
          <w:rFonts w:ascii="Calibri" w:hAnsi="Calibri" w:cs="Calibri"/>
          <w:sz w:val="20"/>
          <w:szCs w:val="20"/>
        </w:rPr>
        <w:tab/>
      </w:r>
    </w:p>
    <w:p w:rsidR="005B24C8" w:rsidRDefault="005B24C8" w:rsidP="00D823F0">
      <w:pPr>
        <w:tabs>
          <w:tab w:val="left" w:leader="underscore" w:pos="4962"/>
          <w:tab w:val="left" w:pos="5245"/>
          <w:tab w:val="left" w:leader="underscore" w:pos="9781"/>
        </w:tabs>
        <w:spacing w:before="480"/>
        <w:ind w:left="284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Mannschaftsleiter: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>Kampfrichter: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</w:p>
    <w:p w:rsidR="005B24C8" w:rsidRDefault="005B24C8" w:rsidP="00D823F0">
      <w:pPr>
        <w:tabs>
          <w:tab w:val="left" w:leader="underscore" w:pos="4962"/>
          <w:tab w:val="left" w:pos="5245"/>
          <w:tab w:val="left" w:leader="underscore" w:pos="9781"/>
        </w:tabs>
        <w:spacing w:before="240"/>
        <w:ind w:left="284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Betreuer: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>Betreuer:</w:t>
      </w:r>
      <w:r>
        <w:rPr>
          <w:rFonts w:ascii="Calibri" w:hAnsi="Calibri" w:cs="Calibri"/>
          <w:sz w:val="20"/>
          <w:szCs w:val="20"/>
        </w:rPr>
        <w:tab/>
      </w:r>
    </w:p>
    <w:p w:rsidR="005B24C8" w:rsidRDefault="005B24C8" w:rsidP="00D823F0">
      <w:pPr>
        <w:tabs>
          <w:tab w:val="left" w:leader="underscore" w:pos="4962"/>
          <w:tab w:val="left" w:pos="5245"/>
          <w:tab w:val="left" w:leader="underscore" w:pos="9781"/>
        </w:tabs>
        <w:spacing w:before="240"/>
        <w:ind w:left="284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Betreuer: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>Betreuer:</w:t>
      </w:r>
      <w:r>
        <w:rPr>
          <w:rFonts w:ascii="Calibri" w:hAnsi="Calibri" w:cs="Calibri"/>
          <w:sz w:val="20"/>
          <w:szCs w:val="20"/>
        </w:rPr>
        <w:tab/>
      </w:r>
    </w:p>
    <w:p w:rsidR="005B24C8" w:rsidRDefault="005B24C8" w:rsidP="00D823F0">
      <w:pPr>
        <w:tabs>
          <w:tab w:val="left" w:leader="underscore" w:pos="4962"/>
          <w:tab w:val="left" w:pos="5245"/>
          <w:tab w:val="left" w:leader="underscore" w:pos="9781"/>
        </w:tabs>
        <w:spacing w:before="240"/>
        <w:ind w:left="284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Betreuer: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>Betreuer:</w:t>
      </w:r>
      <w:r>
        <w:rPr>
          <w:rFonts w:ascii="Calibri" w:hAnsi="Calibri" w:cs="Calibri"/>
          <w:sz w:val="20"/>
          <w:szCs w:val="20"/>
        </w:rPr>
        <w:tab/>
      </w:r>
    </w:p>
    <w:p w:rsidR="005B24C8" w:rsidRDefault="005B24C8" w:rsidP="00D823F0">
      <w:pPr>
        <w:tabs>
          <w:tab w:val="left" w:leader="underscore" w:pos="4962"/>
          <w:tab w:val="left" w:pos="5245"/>
          <w:tab w:val="left" w:leader="underscore" w:pos="9781"/>
        </w:tabs>
        <w:spacing w:before="480" w:line="480" w:lineRule="auto"/>
        <w:ind w:left="284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ab/>
      </w:r>
    </w:p>
    <w:p w:rsidR="005B24C8" w:rsidRDefault="005B24C8" w:rsidP="00D823F0">
      <w:pPr>
        <w:tabs>
          <w:tab w:val="left" w:leader="underscore" w:pos="4962"/>
          <w:tab w:val="left" w:pos="5245"/>
          <w:tab w:val="left" w:leader="underscore" w:pos="9781"/>
        </w:tabs>
        <w:spacing w:line="480" w:lineRule="auto"/>
        <w:ind w:left="284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ab/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ab/>
      </w:r>
    </w:p>
    <w:p w:rsidR="005B24C8" w:rsidRDefault="005B24C8" w:rsidP="00D823F0">
      <w:pPr>
        <w:tabs>
          <w:tab w:val="left" w:leader="underscore" w:pos="4962"/>
          <w:tab w:val="left" w:pos="5245"/>
          <w:tab w:val="left" w:leader="underscore" w:pos="9781"/>
        </w:tabs>
        <w:spacing w:line="480" w:lineRule="auto"/>
        <w:ind w:left="284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ab/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ab/>
      </w:r>
    </w:p>
    <w:p w:rsidR="005B24C8" w:rsidRDefault="005B24C8" w:rsidP="00D823F0">
      <w:pPr>
        <w:tabs>
          <w:tab w:val="left" w:leader="underscore" w:pos="4962"/>
          <w:tab w:val="left" w:pos="5245"/>
          <w:tab w:val="left" w:leader="underscore" w:pos="9781"/>
        </w:tabs>
        <w:spacing w:line="480" w:lineRule="auto"/>
        <w:ind w:left="284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ab/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ab/>
      </w:r>
    </w:p>
    <w:p w:rsidR="005B24C8" w:rsidRDefault="005B24C8" w:rsidP="00D823F0">
      <w:pPr>
        <w:tabs>
          <w:tab w:val="left" w:leader="underscore" w:pos="4962"/>
          <w:tab w:val="left" w:pos="5245"/>
          <w:tab w:val="left" w:leader="underscore" w:pos="9781"/>
        </w:tabs>
        <w:spacing w:line="480" w:lineRule="auto"/>
        <w:ind w:left="284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ab/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ab/>
      </w:r>
    </w:p>
    <w:p w:rsidR="005B24C8" w:rsidRDefault="005B24C8" w:rsidP="00D823F0">
      <w:pPr>
        <w:tabs>
          <w:tab w:val="left" w:leader="underscore" w:pos="4962"/>
          <w:tab w:val="left" w:pos="5245"/>
          <w:tab w:val="left" w:leader="underscore" w:pos="9781"/>
        </w:tabs>
        <w:spacing w:line="480" w:lineRule="auto"/>
        <w:ind w:left="284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ab/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ab/>
      </w:r>
    </w:p>
    <w:p w:rsidR="005B24C8" w:rsidRDefault="005B24C8" w:rsidP="00D823F0">
      <w:pPr>
        <w:tabs>
          <w:tab w:val="left" w:leader="underscore" w:pos="4962"/>
          <w:tab w:val="left" w:pos="5245"/>
          <w:tab w:val="left" w:leader="underscore" w:pos="9781"/>
        </w:tabs>
        <w:spacing w:line="480" w:lineRule="auto"/>
        <w:ind w:left="284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ab/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ab/>
      </w:r>
    </w:p>
    <w:p w:rsidR="005B24C8" w:rsidRDefault="005B24C8" w:rsidP="00D823F0">
      <w:pPr>
        <w:tabs>
          <w:tab w:val="left" w:leader="underscore" w:pos="4962"/>
          <w:tab w:val="left" w:pos="5245"/>
          <w:tab w:val="left" w:leader="underscore" w:pos="9781"/>
        </w:tabs>
        <w:spacing w:line="480" w:lineRule="auto"/>
        <w:ind w:left="284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ab/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ab/>
      </w:r>
    </w:p>
    <w:p w:rsidR="005B24C8" w:rsidRDefault="005B24C8" w:rsidP="00D823F0">
      <w:pPr>
        <w:tabs>
          <w:tab w:val="left" w:leader="underscore" w:pos="4962"/>
          <w:tab w:val="left" w:pos="5245"/>
          <w:tab w:val="left" w:leader="underscore" w:pos="9781"/>
        </w:tabs>
        <w:spacing w:line="480" w:lineRule="auto"/>
        <w:ind w:left="284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ab/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ab/>
      </w:r>
    </w:p>
    <w:p w:rsidR="005B24C8" w:rsidRDefault="005B24C8" w:rsidP="00D823F0">
      <w:pPr>
        <w:tabs>
          <w:tab w:val="left" w:leader="underscore" w:pos="4962"/>
          <w:tab w:val="left" w:pos="5245"/>
          <w:tab w:val="left" w:leader="underscore" w:pos="9781"/>
        </w:tabs>
        <w:spacing w:line="480" w:lineRule="auto"/>
        <w:ind w:left="284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ab/>
        <w:t>Name Boxer/-innen: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ab/>
      </w:r>
    </w:p>
    <w:p w:rsidR="005B24C8" w:rsidRDefault="005B24C8" w:rsidP="00D823F0">
      <w:pPr>
        <w:tabs>
          <w:tab w:val="left" w:leader="underscore" w:pos="4536"/>
          <w:tab w:val="left" w:leader="underscore" w:pos="4962"/>
        </w:tabs>
        <w:ind w:left="284"/>
        <w:rPr>
          <w:rFonts w:ascii="Calibri" w:hAnsi="Calibri" w:cs="Calibri"/>
          <w:b/>
          <w:bCs/>
          <w:sz w:val="20"/>
          <w:szCs w:val="20"/>
        </w:rPr>
      </w:pPr>
    </w:p>
    <w:p w:rsidR="005B24C8" w:rsidRDefault="005B24C8" w:rsidP="004E0229">
      <w:pPr>
        <w:tabs>
          <w:tab w:val="left" w:pos="5245"/>
        </w:tabs>
        <w:ind w:left="284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Ort und Datum:</w:t>
      </w:r>
      <w:r w:rsidRPr="004E0229">
        <w:rPr>
          <w:rFonts w:ascii="Calibri" w:hAnsi="Calibri" w:cs="Calibri"/>
          <w:b/>
          <w:bCs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z w:val="20"/>
          <w:szCs w:val="20"/>
        </w:rPr>
        <w:tab/>
        <w:t>Genehmigung durch den ÖBV erteilt am:</w:t>
      </w:r>
      <w:r>
        <w:rPr>
          <w:rFonts w:ascii="Calibri" w:hAnsi="Calibri" w:cs="Calibri"/>
          <w:b/>
          <w:bCs/>
          <w:sz w:val="20"/>
          <w:szCs w:val="20"/>
        </w:rPr>
        <w:tab/>
      </w:r>
    </w:p>
    <w:p w:rsidR="005B24C8" w:rsidRDefault="005B24C8" w:rsidP="00D823F0">
      <w:pPr>
        <w:tabs>
          <w:tab w:val="left" w:pos="3402"/>
        </w:tabs>
        <w:ind w:left="284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ab/>
      </w:r>
    </w:p>
    <w:p w:rsidR="005B24C8" w:rsidRDefault="005B24C8" w:rsidP="004E0229">
      <w:pPr>
        <w:tabs>
          <w:tab w:val="left" w:pos="5245"/>
        </w:tabs>
        <w:ind w:left="284"/>
        <w:rPr>
          <w:rFonts w:ascii="Calibri" w:hAnsi="Calibri" w:cs="Calibri"/>
          <w:b/>
          <w:bCs/>
          <w:sz w:val="20"/>
          <w:szCs w:val="20"/>
        </w:rPr>
      </w:pPr>
    </w:p>
    <w:p w:rsidR="005B24C8" w:rsidRDefault="005B24C8" w:rsidP="004E0229">
      <w:pPr>
        <w:tabs>
          <w:tab w:val="left" w:pos="5245"/>
        </w:tabs>
        <w:ind w:left="284"/>
        <w:rPr>
          <w:rFonts w:ascii="Calibri" w:hAnsi="Calibri" w:cs="Calibri"/>
          <w:b/>
          <w:bCs/>
          <w:sz w:val="20"/>
          <w:szCs w:val="20"/>
        </w:rPr>
      </w:pPr>
    </w:p>
    <w:p w:rsidR="005B24C8" w:rsidRDefault="005B24C8" w:rsidP="004E0229">
      <w:pPr>
        <w:tabs>
          <w:tab w:val="left" w:pos="5245"/>
        </w:tabs>
        <w:ind w:left="284"/>
        <w:rPr>
          <w:rFonts w:ascii="Calibri" w:hAnsi="Calibri" w:cs="Calibri"/>
          <w:b/>
          <w:bCs/>
          <w:sz w:val="20"/>
          <w:szCs w:val="20"/>
        </w:rPr>
      </w:pPr>
    </w:p>
    <w:p w:rsidR="005B24C8" w:rsidRDefault="005B24C8" w:rsidP="004E0229">
      <w:pPr>
        <w:tabs>
          <w:tab w:val="left" w:pos="5245"/>
        </w:tabs>
        <w:ind w:left="284"/>
        <w:rPr>
          <w:rFonts w:ascii="Calibri" w:hAnsi="Calibri" w:cs="Calibri"/>
          <w:b/>
          <w:bCs/>
          <w:sz w:val="20"/>
          <w:szCs w:val="20"/>
        </w:rPr>
      </w:pPr>
    </w:p>
    <w:p w:rsidR="005B24C8" w:rsidRDefault="005B24C8" w:rsidP="004E0229">
      <w:pPr>
        <w:tabs>
          <w:tab w:val="left" w:pos="5245"/>
        </w:tabs>
        <w:ind w:left="284"/>
        <w:rPr>
          <w:rFonts w:ascii="Calibri" w:hAnsi="Calibri" w:cs="Calibri"/>
          <w:b/>
          <w:bCs/>
          <w:sz w:val="20"/>
          <w:szCs w:val="20"/>
        </w:rPr>
      </w:pPr>
    </w:p>
    <w:p w:rsidR="005B24C8" w:rsidRDefault="005B24C8" w:rsidP="004E0229">
      <w:pPr>
        <w:tabs>
          <w:tab w:val="left" w:pos="5245"/>
        </w:tabs>
        <w:ind w:left="284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Stempel und Unterschrift</w:t>
      </w:r>
      <w:r>
        <w:rPr>
          <w:rFonts w:ascii="Calibri" w:hAnsi="Calibri" w:cs="Calibri"/>
          <w:b/>
          <w:bCs/>
          <w:sz w:val="20"/>
          <w:szCs w:val="20"/>
        </w:rPr>
        <w:tab/>
        <w:t>Stempel und Unterschrift ÖBV</w:t>
      </w:r>
    </w:p>
    <w:p w:rsidR="005B24C8" w:rsidRDefault="005B24C8" w:rsidP="00D823F0">
      <w:pPr>
        <w:tabs>
          <w:tab w:val="left" w:leader="underscore" w:pos="4536"/>
          <w:tab w:val="left" w:pos="4820"/>
        </w:tabs>
        <w:ind w:left="284"/>
        <w:rPr>
          <w:rFonts w:ascii="Calibri" w:hAnsi="Calibri" w:cs="Calibri"/>
          <w:b/>
          <w:bCs/>
          <w:sz w:val="20"/>
          <w:szCs w:val="20"/>
        </w:rPr>
      </w:pPr>
    </w:p>
    <w:sectPr w:rsidR="005B24C8" w:rsidSect="00333657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849" w:bottom="1134" w:left="902" w:header="709" w:footer="79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24C8" w:rsidRDefault="005B24C8">
      <w:r>
        <w:separator/>
      </w:r>
    </w:p>
  </w:endnote>
  <w:endnote w:type="continuationSeparator" w:id="0">
    <w:p w:rsidR="005B24C8" w:rsidRDefault="005B24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4C8" w:rsidRDefault="005B24C8" w:rsidP="00F273B9">
    <w:pPr>
      <w:pStyle w:val="Footer"/>
      <w:ind w:right="15"/>
      <w:jc w:val="right"/>
    </w:pPr>
    <w:r>
      <w:rPr>
        <w:noProof/>
        <w:lang w:val="de-AT" w:eastAsia="de-A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-19.35pt;margin-top:1.45pt;width:102.8pt;height:43.2pt;z-index:251659264;mso-wrap-style:none" filled="f" stroked="f">
          <v:textbox style="mso-next-textbox:#_x0000_s2049">
            <w:txbxContent>
              <w:p w:rsidR="005B24C8" w:rsidRDefault="005B24C8" w:rsidP="00F273B9">
                <w:pPr>
                  <w:ind w:left="567"/>
                </w:pPr>
              </w:p>
              <w:p w:rsidR="005B24C8" w:rsidRDefault="005B24C8" w:rsidP="00F273B9">
                <w:pPr>
                  <w:ind w:left="567"/>
                </w:pPr>
              </w:p>
            </w:txbxContent>
          </v:textbox>
        </v:shape>
      </w:pict>
    </w:r>
  </w:p>
  <w:p w:rsidR="005B24C8" w:rsidRDefault="005B24C8" w:rsidP="00F273B9">
    <w:pPr>
      <w:pStyle w:val="Footer"/>
      <w:ind w:left="-284"/>
      <w:jc w:val="right"/>
      <w:rPr>
        <w:sz w:val="16"/>
        <w:szCs w:val="16"/>
      </w:rPr>
    </w:pPr>
  </w:p>
  <w:p w:rsidR="005B24C8" w:rsidRDefault="005B24C8" w:rsidP="00F273B9">
    <w:pPr>
      <w:pStyle w:val="Footer"/>
      <w:tabs>
        <w:tab w:val="clear" w:pos="4536"/>
        <w:tab w:val="clear" w:pos="9072"/>
        <w:tab w:val="left" w:pos="3420"/>
      </w:tabs>
    </w:pPr>
    <w:r>
      <w:rPr>
        <w:noProof/>
        <w:lang w:val="de-AT" w:eastAsia="de-AT"/>
      </w:rPr>
      <w:tab/>
    </w:r>
  </w:p>
  <w:p w:rsidR="005B24C8" w:rsidRDefault="005B24C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4C8" w:rsidRDefault="005B24C8" w:rsidP="00041DD0">
    <w:pPr>
      <w:pStyle w:val="Footer"/>
      <w:tabs>
        <w:tab w:val="clear" w:pos="9072"/>
      </w:tabs>
      <w:ind w:right="15"/>
      <w:jc w:val="right"/>
    </w:pPr>
    <w:r>
      <w:rPr>
        <w:noProof/>
        <w:lang w:val="de-AT" w:eastAsia="de-A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left:0;text-align:left;margin-left:331.2pt;margin-top:-35.4pt;width:103.2pt;height:105.85pt;z-index:251662336" filled="f" stroked="f">
          <v:textbox style="mso-next-textbox:#_x0000_s2054">
            <w:txbxContent>
              <w:p w:rsidR="005B24C8" w:rsidRDefault="005B24C8">
                <w:r w:rsidRPr="003B6D05">
                  <w:rPr>
                    <w:noProof/>
                    <w:lang w:val="de-AT" w:eastAsia="de-AT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Bild 7" o:spid="_x0000_i1040" type="#_x0000_t75" style="width:78pt;height:101.25pt;visibility:visible">
                      <v:imagedata r:id="rId1" o:title=""/>
                    </v:shape>
                  </w:pict>
                </w:r>
              </w:p>
            </w:txbxContent>
          </v:textbox>
        </v:shape>
      </w:pict>
    </w:r>
    <w:r>
      <w:rPr>
        <w:noProof/>
        <w:lang w:val="de-AT" w:eastAsia="de-AT"/>
      </w:rPr>
      <w:pict>
        <v:shape id="Bild 15" o:spid="_x0000_s2055" type="#_x0000_t75" alt="Logo des Team Rot-Weiss-Rot" style="position:absolute;left:0;text-align:left;margin-left:253.05pt;margin-top:4.5pt;width:76.55pt;height:32.05pt;z-index:251661312;visibility:visible;mso-wrap-distance-left:0;mso-wrap-distance-right:0;mso-position-vertical-relative:line" o:allowoverlap="f">
          <v:imagedata r:id="rId2" o:title=""/>
          <w10:wrap type="square"/>
        </v:shape>
      </w:pict>
    </w:r>
    <w:r>
      <w:rPr>
        <w:noProof/>
        <w:lang w:val="de-AT" w:eastAsia="de-AT"/>
      </w:rPr>
      <w:pict>
        <v:shape id="_x0000_s2056" type="#_x0000_t202" style="position:absolute;left:0;text-align:left;margin-left:163.4pt;margin-top:6.2pt;width:80.45pt;height:26.1pt;z-index:251658240" stroked="f">
          <v:textbox style="mso-next-textbox:#_x0000_s2056">
            <w:txbxContent>
              <w:p w:rsidR="005B24C8" w:rsidRDefault="005B24C8" w:rsidP="004C08EC">
                <w:r w:rsidRPr="003B6D05">
                  <w:rPr>
                    <w:noProof/>
                    <w:lang w:val="de-AT" w:eastAsia="de-AT"/>
                  </w:rPr>
                  <w:pict>
                    <v:shape id="_x0000_i1041" type="#_x0000_t75" alt="http://www.bsff.or.at/images/dokumente/bsff_logo.jpg" style="width:50.25pt;height:18pt;visibility:visible">
                      <v:imagedata r:id="rId3" o:title=""/>
                    </v:shape>
                  </w:pict>
                </w:r>
              </w:p>
            </w:txbxContent>
          </v:textbox>
        </v:shape>
      </w:pict>
    </w:r>
    <w:r>
      <w:rPr>
        <w:noProof/>
        <w:lang w:val="de-AT" w:eastAsia="de-AT"/>
      </w:rPr>
      <w:pict>
        <v:shape id="Bild 7" o:spid="_x0000_s2057" type="#_x0000_t75" alt="LOGO Sport 2" style="position:absolute;left:0;text-align:left;margin-left:76.1pt;margin-top:4.55pt;width:60.1pt;height:26.9pt;z-index:251654144;visibility:visible">
          <v:imagedata r:id="rId4" o:title=""/>
        </v:shape>
      </w:pict>
    </w:r>
    <w:r>
      <w:rPr>
        <w:noProof/>
        <w:lang w:val="de-AT" w:eastAsia="de-AT"/>
      </w:rPr>
      <w:pict>
        <v:shape id="Bild 6" o:spid="_x0000_s2058" type="#_x0000_t75" alt="LOGO BSO 1" style="position:absolute;left:0;text-align:left;margin-left:-5.45pt;margin-top:2.75pt;width:57.45pt;height:28.6pt;z-index:251653120;visibility:visible">
          <v:imagedata r:id="rId5" o:title=""/>
        </v:shape>
      </w:pict>
    </w:r>
  </w:p>
  <w:p w:rsidR="005B24C8" w:rsidRDefault="005B24C8" w:rsidP="00AA7040">
    <w:pPr>
      <w:pStyle w:val="Footer"/>
      <w:ind w:left="-284"/>
      <w:jc w:val="right"/>
      <w:rPr>
        <w:sz w:val="16"/>
        <w:szCs w:val="16"/>
      </w:rPr>
    </w:pPr>
    <w:r w:rsidRPr="003B6D05">
      <w:rPr>
        <w:noProof/>
        <w:lang w:val="de-AT" w:eastAsia="de-AT"/>
      </w:rPr>
      <w:pict>
        <v:shape id="Bild 5" o:spid="_x0000_i1039" type="#_x0000_t75" style="width:63.75pt;height:10.5pt;visibility:visible">
          <v:imagedata r:id="rId6" o:title=""/>
        </v:shape>
      </w:pict>
    </w:r>
  </w:p>
  <w:p w:rsidR="005B24C8" w:rsidRDefault="005B24C8" w:rsidP="0025381C">
    <w:pPr>
      <w:pStyle w:val="Footer"/>
      <w:tabs>
        <w:tab w:val="clear" w:pos="4536"/>
        <w:tab w:val="clear" w:pos="9072"/>
        <w:tab w:val="left" w:pos="3420"/>
      </w:tabs>
    </w:pPr>
    <w:r>
      <w:rPr>
        <w:noProof/>
        <w:lang w:val="de-AT" w:eastAsia="de-AT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24C8" w:rsidRDefault="005B24C8">
      <w:r>
        <w:separator/>
      </w:r>
    </w:p>
  </w:footnote>
  <w:footnote w:type="continuationSeparator" w:id="0">
    <w:p w:rsidR="005B24C8" w:rsidRDefault="005B24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4C8" w:rsidRDefault="005B24C8" w:rsidP="00F273B9">
    <w:pPr>
      <w:tabs>
        <w:tab w:val="center" w:pos="5040"/>
        <w:tab w:val="right" w:pos="10080"/>
      </w:tabs>
      <w:rPr>
        <w:rFonts w:ascii="Calibri" w:hAnsi="Calibri" w:cs="Calibri"/>
        <w:b/>
        <w:bCs/>
        <w:sz w:val="16"/>
        <w:szCs w:val="16"/>
        <w:lang w:val="it-IT"/>
      </w:rPr>
    </w:pPr>
    <w:r w:rsidRPr="00F755D2">
      <w:rPr>
        <w:rFonts w:ascii="Calibri" w:hAnsi="Calibri" w:cs="Calibri"/>
        <w:b/>
        <w:bCs/>
        <w:sz w:val="16"/>
        <w:szCs w:val="16"/>
        <w:lang w:val="it-IT"/>
      </w:rPr>
      <w:tab/>
    </w:r>
    <w:r>
      <w:rPr>
        <w:rFonts w:ascii="Calibri" w:hAnsi="Calibri" w:cs="Calibri"/>
        <w:b/>
        <w:bCs/>
        <w:sz w:val="16"/>
        <w:szCs w:val="16"/>
        <w:lang w:val="it-IT"/>
      </w:rPr>
      <w:tab/>
    </w:r>
  </w:p>
  <w:p w:rsidR="005B24C8" w:rsidRPr="002C1C81" w:rsidRDefault="005B24C8" w:rsidP="00F273B9">
    <w:pPr>
      <w:tabs>
        <w:tab w:val="center" w:pos="5040"/>
        <w:tab w:val="right" w:pos="10080"/>
      </w:tabs>
      <w:rPr>
        <w:rFonts w:ascii="Calibri" w:hAnsi="Calibri" w:cs="Calibri"/>
        <w:b/>
        <w:bCs/>
        <w:sz w:val="16"/>
        <w:szCs w:val="16"/>
        <w:lang w:val="it-IT"/>
      </w:rPr>
    </w:pPr>
  </w:p>
  <w:p w:rsidR="005B24C8" w:rsidRPr="00F273B9" w:rsidRDefault="005B24C8">
    <w:pPr>
      <w:pStyle w:val="Header"/>
      <w:rPr>
        <w:lang w:val="it-IT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4C8" w:rsidRPr="00F755D2" w:rsidRDefault="005B24C8" w:rsidP="002C1C81">
    <w:pPr>
      <w:jc w:val="center"/>
      <w:rPr>
        <w:rFonts w:ascii="Britannic Bold" w:hAnsi="Britannic Bold" w:cs="Britannic Bold"/>
        <w:b/>
        <w:bCs/>
        <w:smallCaps/>
        <w:sz w:val="40"/>
        <w:szCs w:val="40"/>
      </w:rPr>
    </w:pPr>
    <w:r>
      <w:rPr>
        <w:noProof/>
        <w:lang w:val="de-AT" w:eastAsia="de-A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429.65pt;margin-top:-12.95pt;width:93.5pt;height:62.7pt;z-index:251656192;mso-wrap-style:none" stroked="f">
          <v:textbox style="mso-next-textbox:#_x0000_s2050;mso-fit-shape-to-text:t">
            <w:txbxContent>
              <w:p w:rsidR="005B24C8" w:rsidRDefault="005B24C8" w:rsidP="00F755D2">
                <w:pPr>
                  <w:tabs>
                    <w:tab w:val="left" w:pos="1276"/>
                  </w:tabs>
                  <w:ind w:right="82"/>
                </w:pPr>
                <w:r w:rsidRPr="003B6D05">
                  <w:rPr>
                    <w:noProof/>
                    <w:sz w:val="20"/>
                    <w:szCs w:val="20"/>
                    <w:lang w:val="de-AT" w:eastAsia="de-AT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l_fi" o:spid="_x0000_i1031" type="#_x0000_t75" alt="AIBA%20logo" style="width:75pt;height:54pt;visibility:visible">
                      <v:imagedata r:id="rId1" o:title=""/>
                    </v:shape>
                  </w:pict>
                </w:r>
              </w:p>
            </w:txbxContent>
          </v:textbox>
        </v:shape>
      </w:pict>
    </w:r>
    <w:r>
      <w:rPr>
        <w:noProof/>
        <w:lang w:val="de-AT" w:eastAsia="de-AT"/>
      </w:rPr>
      <w:pict>
        <v:shape id="_x0000_s2051" type="#_x0000_t202" style="position:absolute;left:0;text-align:left;margin-left:-42.05pt;margin-top:-8.05pt;width:144.55pt;height:88.8pt;z-index:251655168;mso-wrap-style:none" filled="f" stroked="f">
          <v:textbox style="mso-next-textbox:#_x0000_s2051;mso-fit-shape-to-text:t">
            <w:txbxContent>
              <w:p w:rsidR="005B24C8" w:rsidRDefault="005B24C8" w:rsidP="00D52DF1">
                <w:pPr>
                  <w:ind w:left="567"/>
                </w:pPr>
                <w:r w:rsidRPr="003B6D05">
                  <w:rPr>
                    <w:b/>
                    <w:bCs/>
                    <w:noProof/>
                    <w:sz w:val="36"/>
                    <w:szCs w:val="36"/>
                    <w:lang w:val="de-AT" w:eastAsia="de-AT"/>
                  </w:rPr>
                  <w:pict>
                    <v:shape id="Bild 1" o:spid="_x0000_i1032" type="#_x0000_t75" alt="ÖBV Logo 2010" style="width:101.25pt;height:79.5pt;visibility:visible">
                      <v:imagedata r:id="rId2" o:title=""/>
                    </v:shape>
                  </w:pict>
                </w:r>
              </w:p>
            </w:txbxContent>
          </v:textbox>
        </v:shape>
      </w:pict>
    </w:r>
    <w:r w:rsidRPr="00F755D2">
      <w:rPr>
        <w:rFonts w:ascii="Britannic Bold" w:hAnsi="Britannic Bold" w:cs="Britannic Bold"/>
        <w:b/>
        <w:bCs/>
        <w:smallCaps/>
        <w:sz w:val="40"/>
        <w:szCs w:val="40"/>
      </w:rPr>
      <w:t>Österreichischer Boxverband</w:t>
    </w:r>
  </w:p>
  <w:p w:rsidR="005B24C8" w:rsidRPr="00F755D2" w:rsidRDefault="005B24C8" w:rsidP="002C1C81">
    <w:pPr>
      <w:jc w:val="center"/>
      <w:rPr>
        <w:rFonts w:ascii="Calibri" w:hAnsi="Calibri" w:cs="Calibri"/>
        <w:sz w:val="16"/>
        <w:szCs w:val="16"/>
        <w:lang w:val="fr-FR"/>
      </w:rPr>
    </w:pPr>
    <w:r w:rsidRPr="00F755D2">
      <w:rPr>
        <w:rFonts w:ascii="Calibri" w:hAnsi="Calibri" w:cs="Calibri"/>
        <w:sz w:val="16"/>
        <w:szCs w:val="16"/>
        <w:lang w:val="fr-FR"/>
      </w:rPr>
      <w:t>MITGLIED  DER  INTERNATIONAL BOXING ASSOCIATION – AIBA</w:t>
    </w:r>
  </w:p>
  <w:p w:rsidR="005B24C8" w:rsidRPr="00F755D2" w:rsidRDefault="005B24C8" w:rsidP="002C1C81">
    <w:pPr>
      <w:jc w:val="center"/>
      <w:rPr>
        <w:rFonts w:ascii="Calibri" w:hAnsi="Calibri" w:cs="Calibri"/>
        <w:sz w:val="6"/>
        <w:szCs w:val="6"/>
        <w:lang w:val="it-IT"/>
      </w:rPr>
    </w:pPr>
  </w:p>
  <w:p w:rsidR="005B24C8" w:rsidRDefault="005B24C8" w:rsidP="002C1C81">
    <w:pPr>
      <w:jc w:val="center"/>
      <w:rPr>
        <w:rFonts w:ascii="Calibri" w:hAnsi="Calibri" w:cs="Calibri"/>
        <w:sz w:val="16"/>
        <w:szCs w:val="16"/>
        <w:lang w:val="it-IT"/>
      </w:rPr>
    </w:pPr>
    <w:r>
      <w:rPr>
        <w:noProof/>
        <w:lang w:val="de-AT" w:eastAsia="de-AT"/>
      </w:rPr>
      <w:pict>
        <v:shape id="_x0000_s2052" type="#_x0000_t202" style="position:absolute;left:0;text-align:left;margin-left:443.15pt;margin-top:8.45pt;width:55.25pt;height:63.3pt;z-index:251660288;mso-wrap-style:none" stroked="f">
          <v:textbox style="mso-fit-shape-to-text:t">
            <w:txbxContent>
              <w:p w:rsidR="005B24C8" w:rsidRPr="000A5121" w:rsidRDefault="005B24C8" w:rsidP="00DA287E">
                <w:pPr>
                  <w:jc w:val="center"/>
                  <w:rPr>
                    <w:b/>
                    <w:bCs/>
                    <w:noProof/>
                    <w:sz w:val="32"/>
                    <w:szCs w:val="32"/>
                  </w:rPr>
                </w:pPr>
                <w:r w:rsidRPr="003B6D05">
                  <w:rPr>
                    <w:b/>
                    <w:bCs/>
                    <w:noProof/>
                    <w:sz w:val="32"/>
                    <w:szCs w:val="32"/>
                    <w:lang w:val="de-AT" w:eastAsia="de-AT"/>
                  </w:rPr>
                  <w:pict>
                    <v:shape id="Bild 3" o:spid="_x0000_i1033" type="#_x0000_t75" alt="NEW EUBC LOGO" style="width:38.25pt;height:55.5pt;visibility:visible">
                      <v:imagedata r:id="rId3" o:title=""/>
                    </v:shape>
                  </w:pict>
                </w:r>
              </w:p>
            </w:txbxContent>
          </v:textbox>
          <w10:wrap type="square"/>
        </v:shape>
      </w:pict>
    </w:r>
    <w:r>
      <w:rPr>
        <w:rFonts w:ascii="Calibri" w:hAnsi="Calibri" w:cs="Calibri"/>
        <w:sz w:val="16"/>
        <w:szCs w:val="16"/>
        <w:lang w:val="it-IT"/>
      </w:rPr>
      <w:t>Präsident: Mag. Dr. Daniel FLEISSNER</w:t>
    </w:r>
  </w:p>
  <w:p w:rsidR="005B24C8" w:rsidRDefault="005B24C8" w:rsidP="002C1C81">
    <w:pPr>
      <w:jc w:val="center"/>
      <w:rPr>
        <w:rFonts w:ascii="Calibri" w:hAnsi="Calibri" w:cs="Calibri"/>
        <w:sz w:val="16"/>
        <w:szCs w:val="16"/>
        <w:lang w:val="it-IT"/>
      </w:rPr>
    </w:pPr>
  </w:p>
  <w:p w:rsidR="005B24C8" w:rsidRPr="00F755D2" w:rsidRDefault="005B24C8" w:rsidP="00867AA8">
    <w:pPr>
      <w:jc w:val="center"/>
      <w:rPr>
        <w:rFonts w:ascii="Calibri" w:hAnsi="Calibri" w:cs="Calibri"/>
        <w:sz w:val="16"/>
        <w:szCs w:val="16"/>
        <w:lang w:val="it-IT"/>
      </w:rPr>
    </w:pPr>
    <w:r>
      <w:rPr>
        <w:rFonts w:ascii="Calibri" w:hAnsi="Calibri" w:cs="Calibri"/>
        <w:sz w:val="16"/>
        <w:szCs w:val="16"/>
        <w:lang w:val="it-IT"/>
      </w:rPr>
      <w:t>Doningasse 12/1/14 A-1220 Wien</w:t>
    </w:r>
  </w:p>
  <w:p w:rsidR="005B24C8" w:rsidRPr="00F755D2" w:rsidRDefault="005B24C8" w:rsidP="00867AA8">
    <w:pPr>
      <w:jc w:val="center"/>
      <w:rPr>
        <w:rFonts w:ascii="Calibri" w:hAnsi="Calibri" w:cs="Calibri"/>
        <w:sz w:val="16"/>
        <w:szCs w:val="16"/>
        <w:lang w:val="it-IT"/>
      </w:rPr>
    </w:pPr>
    <w:r>
      <w:rPr>
        <w:rFonts w:ascii="Calibri" w:hAnsi="Calibri" w:cs="Calibri"/>
        <w:sz w:val="16"/>
        <w:szCs w:val="16"/>
        <w:lang w:val="it-IT"/>
      </w:rPr>
      <w:t>Mobil</w:t>
    </w:r>
    <w:r w:rsidRPr="00F755D2">
      <w:rPr>
        <w:rFonts w:ascii="Calibri" w:hAnsi="Calibri" w:cs="Calibri"/>
        <w:sz w:val="16"/>
        <w:szCs w:val="16"/>
        <w:lang w:val="it-IT"/>
      </w:rPr>
      <w:t>.: +43 664/88 504 227, E-Mail: praesident@bo</w:t>
    </w:r>
    <w:r>
      <w:rPr>
        <w:rFonts w:ascii="Calibri" w:hAnsi="Calibri" w:cs="Calibri"/>
        <w:sz w:val="16"/>
        <w:szCs w:val="16"/>
        <w:lang w:val="it-IT"/>
      </w:rPr>
      <w:t>x</w:t>
    </w:r>
    <w:r w:rsidRPr="00F755D2">
      <w:rPr>
        <w:rFonts w:ascii="Calibri" w:hAnsi="Calibri" w:cs="Calibri"/>
        <w:sz w:val="16"/>
        <w:szCs w:val="16"/>
        <w:lang w:val="it-IT"/>
      </w:rPr>
      <w:t>verband.at</w:t>
    </w:r>
  </w:p>
  <w:p w:rsidR="005B24C8" w:rsidRPr="00F755D2" w:rsidRDefault="005B24C8" w:rsidP="00867AA8">
    <w:pPr>
      <w:jc w:val="center"/>
      <w:rPr>
        <w:rFonts w:ascii="Calibri" w:hAnsi="Calibri" w:cs="Calibri"/>
        <w:sz w:val="16"/>
        <w:szCs w:val="16"/>
        <w:lang w:val="it-IT"/>
      </w:rPr>
    </w:pPr>
    <w:r w:rsidRPr="00B47A26">
      <w:rPr>
        <w:rFonts w:ascii="Calibri" w:hAnsi="Calibri" w:cs="Calibri"/>
        <w:sz w:val="16"/>
        <w:szCs w:val="16"/>
        <w:lang w:val="it-IT"/>
      </w:rPr>
      <w:t>www.boxverband.at</w:t>
    </w:r>
  </w:p>
  <w:p w:rsidR="005B24C8" w:rsidRDefault="005B24C8" w:rsidP="00867AA8">
    <w:pPr>
      <w:jc w:val="center"/>
      <w:rPr>
        <w:rFonts w:ascii="Calibri" w:hAnsi="Calibri" w:cs="Calibri"/>
        <w:sz w:val="14"/>
        <w:szCs w:val="14"/>
        <w:lang w:val="it-IT"/>
      </w:rPr>
    </w:pPr>
    <w:r>
      <w:rPr>
        <w:rFonts w:ascii="Calibri" w:hAnsi="Calibri" w:cs="Calibri"/>
        <w:sz w:val="16"/>
        <w:szCs w:val="16"/>
        <w:lang w:val="it-IT"/>
      </w:rPr>
      <w:t xml:space="preserve">  </w:t>
    </w:r>
    <w:r w:rsidRPr="00F755D2">
      <w:rPr>
        <w:rFonts w:ascii="Calibri" w:hAnsi="Calibri" w:cs="Calibri"/>
        <w:sz w:val="16"/>
        <w:szCs w:val="16"/>
        <w:lang w:val="it-IT"/>
      </w:rPr>
      <w:t xml:space="preserve">ZVR-Zahl: </w:t>
    </w:r>
    <w:r w:rsidRPr="00F755D2">
      <w:rPr>
        <w:rFonts w:ascii="Calibri" w:hAnsi="Calibri" w:cs="Calibri"/>
        <w:sz w:val="14"/>
        <w:szCs w:val="14"/>
        <w:lang w:val="it-IT"/>
      </w:rPr>
      <w:t>158067197</w:t>
    </w:r>
  </w:p>
  <w:p w:rsidR="005B24C8" w:rsidRDefault="005B24C8" w:rsidP="00912D0A">
    <w:pPr>
      <w:tabs>
        <w:tab w:val="center" w:pos="5040"/>
        <w:tab w:val="right" w:pos="10080"/>
      </w:tabs>
      <w:rPr>
        <w:rFonts w:ascii="Calibri" w:hAnsi="Calibri" w:cs="Calibri"/>
        <w:b/>
        <w:bCs/>
        <w:sz w:val="16"/>
        <w:szCs w:val="16"/>
        <w:lang w:val="it-IT"/>
      </w:rPr>
    </w:pPr>
    <w:r>
      <w:rPr>
        <w:rFonts w:ascii="Calibri" w:hAnsi="Calibri" w:cs="Calibri"/>
        <w:b/>
        <w:bCs/>
        <w:sz w:val="16"/>
        <w:szCs w:val="16"/>
        <w:lang w:val="it-IT"/>
      </w:rPr>
      <w:tab/>
    </w:r>
  </w:p>
  <w:p w:rsidR="005B24C8" w:rsidRPr="002C1C81" w:rsidRDefault="005B24C8" w:rsidP="00912D0A">
    <w:pPr>
      <w:tabs>
        <w:tab w:val="center" w:pos="5040"/>
        <w:tab w:val="right" w:pos="10080"/>
      </w:tabs>
      <w:rPr>
        <w:rFonts w:ascii="Calibri" w:hAnsi="Calibri" w:cs="Calibri"/>
        <w:b/>
        <w:bCs/>
        <w:sz w:val="16"/>
        <w:szCs w:val="16"/>
        <w:lang w:val="it-IT"/>
      </w:rPr>
    </w:pPr>
    <w:r>
      <w:rPr>
        <w:noProof/>
        <w:lang w:val="de-AT" w:eastAsia="de-AT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13.4pt;margin-top:8.95pt;width:491.25pt;height:.05pt;z-index:251657216" o:connectortype="straigh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F5257"/>
    <w:multiLevelType w:val="hybridMultilevel"/>
    <w:tmpl w:val="2BF01E0C"/>
    <w:lvl w:ilvl="0" w:tplc="0C07000B">
      <w:start w:val="1"/>
      <w:numFmt w:val="bullet"/>
      <w:lvlText w:val=""/>
      <w:lvlJc w:val="left"/>
      <w:pPr>
        <w:ind w:left="1004" w:hanging="360"/>
      </w:pPr>
      <w:rPr>
        <w:rFonts w:ascii="Wingdings" w:hAnsi="Wingdings" w:cs="Wingdings" w:hint="default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C07000B">
      <w:start w:val="1"/>
      <w:numFmt w:val="bullet"/>
      <w:lvlText w:val=""/>
      <w:lvlJc w:val="left"/>
      <w:pPr>
        <w:ind w:left="3164" w:hanging="360"/>
      </w:pPr>
      <w:rPr>
        <w:rFonts w:ascii="Wingdings" w:hAnsi="Wingdings" w:cs="Wingdings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">
    <w:nsid w:val="08640BF0"/>
    <w:multiLevelType w:val="hybridMultilevel"/>
    <w:tmpl w:val="31C02478"/>
    <w:lvl w:ilvl="0" w:tplc="0C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">
    <w:nsid w:val="08734C62"/>
    <w:multiLevelType w:val="hybridMultilevel"/>
    <w:tmpl w:val="410830A4"/>
    <w:lvl w:ilvl="0" w:tplc="0C070017">
      <w:start w:val="1"/>
      <w:numFmt w:val="lowerLetter"/>
      <w:lvlText w:val="%1)"/>
      <w:lvlJc w:val="left"/>
      <w:pPr>
        <w:ind w:left="720" w:hanging="360"/>
      </w:p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165832"/>
    <w:multiLevelType w:val="hybridMultilevel"/>
    <w:tmpl w:val="834C7738"/>
    <w:lvl w:ilvl="0" w:tplc="0C07000F">
      <w:start w:val="1"/>
      <w:numFmt w:val="decimal"/>
      <w:lvlText w:val="%1."/>
      <w:lvlJc w:val="left"/>
      <w:pPr>
        <w:ind w:left="1004" w:hanging="360"/>
      </w:pPr>
    </w:lvl>
    <w:lvl w:ilvl="1" w:tplc="0C070019" w:tentative="1">
      <w:start w:val="1"/>
      <w:numFmt w:val="lowerLetter"/>
      <w:lvlText w:val="%2."/>
      <w:lvlJc w:val="left"/>
      <w:pPr>
        <w:ind w:left="1724" w:hanging="360"/>
      </w:pPr>
    </w:lvl>
    <w:lvl w:ilvl="2" w:tplc="0C07001B" w:tentative="1">
      <w:start w:val="1"/>
      <w:numFmt w:val="lowerRoman"/>
      <w:lvlText w:val="%3."/>
      <w:lvlJc w:val="right"/>
      <w:pPr>
        <w:ind w:left="2444" w:hanging="180"/>
      </w:pPr>
    </w:lvl>
    <w:lvl w:ilvl="3" w:tplc="0C07000F" w:tentative="1">
      <w:start w:val="1"/>
      <w:numFmt w:val="decimal"/>
      <w:lvlText w:val="%4."/>
      <w:lvlJc w:val="left"/>
      <w:pPr>
        <w:ind w:left="3164" w:hanging="360"/>
      </w:pPr>
    </w:lvl>
    <w:lvl w:ilvl="4" w:tplc="0C070019" w:tentative="1">
      <w:start w:val="1"/>
      <w:numFmt w:val="lowerLetter"/>
      <w:lvlText w:val="%5."/>
      <w:lvlJc w:val="left"/>
      <w:pPr>
        <w:ind w:left="3884" w:hanging="360"/>
      </w:pPr>
    </w:lvl>
    <w:lvl w:ilvl="5" w:tplc="0C07001B" w:tentative="1">
      <w:start w:val="1"/>
      <w:numFmt w:val="lowerRoman"/>
      <w:lvlText w:val="%6."/>
      <w:lvlJc w:val="right"/>
      <w:pPr>
        <w:ind w:left="4604" w:hanging="180"/>
      </w:pPr>
    </w:lvl>
    <w:lvl w:ilvl="6" w:tplc="0C07000F" w:tentative="1">
      <w:start w:val="1"/>
      <w:numFmt w:val="decimal"/>
      <w:lvlText w:val="%7."/>
      <w:lvlJc w:val="left"/>
      <w:pPr>
        <w:ind w:left="5324" w:hanging="360"/>
      </w:pPr>
    </w:lvl>
    <w:lvl w:ilvl="7" w:tplc="0C070019" w:tentative="1">
      <w:start w:val="1"/>
      <w:numFmt w:val="lowerLetter"/>
      <w:lvlText w:val="%8."/>
      <w:lvlJc w:val="left"/>
      <w:pPr>
        <w:ind w:left="6044" w:hanging="360"/>
      </w:pPr>
    </w:lvl>
    <w:lvl w:ilvl="8" w:tplc="0C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10A966D3"/>
    <w:multiLevelType w:val="multilevel"/>
    <w:tmpl w:val="C006496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3BC37CA"/>
    <w:multiLevelType w:val="hybridMultilevel"/>
    <w:tmpl w:val="19D8DBDC"/>
    <w:lvl w:ilvl="0" w:tplc="3A565E4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C07000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cs="Symbol" w:hint="default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6">
    <w:nsid w:val="16F859CF"/>
    <w:multiLevelType w:val="hybridMultilevel"/>
    <w:tmpl w:val="43521B2A"/>
    <w:lvl w:ilvl="0" w:tplc="0C070001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cs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2444"/>
        </w:tabs>
        <w:ind w:left="244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3164"/>
        </w:tabs>
        <w:ind w:left="3164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884"/>
        </w:tabs>
        <w:ind w:left="3884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4604"/>
        </w:tabs>
        <w:ind w:left="460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5324"/>
        </w:tabs>
        <w:ind w:left="5324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6044"/>
        </w:tabs>
        <w:ind w:left="6044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764"/>
        </w:tabs>
        <w:ind w:left="676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7484"/>
        </w:tabs>
        <w:ind w:left="7484" w:hanging="360"/>
      </w:pPr>
      <w:rPr>
        <w:rFonts w:ascii="Wingdings" w:hAnsi="Wingdings" w:cs="Wingdings" w:hint="default"/>
      </w:rPr>
    </w:lvl>
  </w:abstractNum>
  <w:abstractNum w:abstractNumId="7">
    <w:nsid w:val="17320F14"/>
    <w:multiLevelType w:val="hybridMultilevel"/>
    <w:tmpl w:val="06FC59D0"/>
    <w:lvl w:ilvl="0" w:tplc="0C070017">
      <w:start w:val="1"/>
      <w:numFmt w:val="lowerLetter"/>
      <w:lvlText w:val="%1)"/>
      <w:lvlJc w:val="left"/>
      <w:pPr>
        <w:ind w:left="720" w:hanging="360"/>
      </w:p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5B437A4">
      <w:start w:val="3"/>
      <w:numFmt w:val="upp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291C63"/>
    <w:multiLevelType w:val="hybridMultilevel"/>
    <w:tmpl w:val="35963698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A266A85"/>
    <w:multiLevelType w:val="hybridMultilevel"/>
    <w:tmpl w:val="75D4E946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082ABC"/>
    <w:multiLevelType w:val="hybridMultilevel"/>
    <w:tmpl w:val="35B4824E"/>
    <w:lvl w:ilvl="0" w:tplc="0C07000F">
      <w:start w:val="1"/>
      <w:numFmt w:val="decimal"/>
      <w:lvlText w:val="%1."/>
      <w:lvlJc w:val="left"/>
      <w:pPr>
        <w:ind w:left="1004" w:hanging="360"/>
      </w:pPr>
    </w:lvl>
    <w:lvl w:ilvl="1" w:tplc="0C070019">
      <w:start w:val="1"/>
      <w:numFmt w:val="lowerLetter"/>
      <w:lvlText w:val="%2."/>
      <w:lvlJc w:val="left"/>
      <w:pPr>
        <w:ind w:left="1724" w:hanging="360"/>
      </w:pPr>
    </w:lvl>
    <w:lvl w:ilvl="2" w:tplc="0C07001B" w:tentative="1">
      <w:start w:val="1"/>
      <w:numFmt w:val="lowerRoman"/>
      <w:lvlText w:val="%3."/>
      <w:lvlJc w:val="right"/>
      <w:pPr>
        <w:ind w:left="2444" w:hanging="180"/>
      </w:pPr>
    </w:lvl>
    <w:lvl w:ilvl="3" w:tplc="0C07000F" w:tentative="1">
      <w:start w:val="1"/>
      <w:numFmt w:val="decimal"/>
      <w:lvlText w:val="%4."/>
      <w:lvlJc w:val="left"/>
      <w:pPr>
        <w:ind w:left="3164" w:hanging="360"/>
      </w:pPr>
    </w:lvl>
    <w:lvl w:ilvl="4" w:tplc="0C070019" w:tentative="1">
      <w:start w:val="1"/>
      <w:numFmt w:val="lowerLetter"/>
      <w:lvlText w:val="%5."/>
      <w:lvlJc w:val="left"/>
      <w:pPr>
        <w:ind w:left="3884" w:hanging="360"/>
      </w:pPr>
    </w:lvl>
    <w:lvl w:ilvl="5" w:tplc="0C07001B" w:tentative="1">
      <w:start w:val="1"/>
      <w:numFmt w:val="lowerRoman"/>
      <w:lvlText w:val="%6."/>
      <w:lvlJc w:val="right"/>
      <w:pPr>
        <w:ind w:left="4604" w:hanging="180"/>
      </w:pPr>
    </w:lvl>
    <w:lvl w:ilvl="6" w:tplc="0C07000F" w:tentative="1">
      <w:start w:val="1"/>
      <w:numFmt w:val="decimal"/>
      <w:lvlText w:val="%7."/>
      <w:lvlJc w:val="left"/>
      <w:pPr>
        <w:ind w:left="5324" w:hanging="360"/>
      </w:pPr>
    </w:lvl>
    <w:lvl w:ilvl="7" w:tplc="0C070019" w:tentative="1">
      <w:start w:val="1"/>
      <w:numFmt w:val="lowerLetter"/>
      <w:lvlText w:val="%8."/>
      <w:lvlJc w:val="left"/>
      <w:pPr>
        <w:ind w:left="6044" w:hanging="360"/>
      </w:pPr>
    </w:lvl>
    <w:lvl w:ilvl="8" w:tplc="0C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1FCD4663"/>
    <w:multiLevelType w:val="multilevel"/>
    <w:tmpl w:val="A00EE57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202D0FF9"/>
    <w:multiLevelType w:val="hybridMultilevel"/>
    <w:tmpl w:val="DFB0E072"/>
    <w:lvl w:ilvl="0" w:tplc="0C07000F">
      <w:start w:val="1"/>
      <w:numFmt w:val="decimal"/>
      <w:lvlText w:val="%1."/>
      <w:lvlJc w:val="left"/>
      <w:pPr>
        <w:ind w:left="1004" w:hanging="360"/>
      </w:pPr>
    </w:lvl>
    <w:lvl w:ilvl="1" w:tplc="0C070019" w:tentative="1">
      <w:start w:val="1"/>
      <w:numFmt w:val="lowerLetter"/>
      <w:lvlText w:val="%2."/>
      <w:lvlJc w:val="left"/>
      <w:pPr>
        <w:ind w:left="1724" w:hanging="360"/>
      </w:pPr>
    </w:lvl>
    <w:lvl w:ilvl="2" w:tplc="0C07001B" w:tentative="1">
      <w:start w:val="1"/>
      <w:numFmt w:val="lowerRoman"/>
      <w:lvlText w:val="%3."/>
      <w:lvlJc w:val="right"/>
      <w:pPr>
        <w:ind w:left="2444" w:hanging="180"/>
      </w:pPr>
    </w:lvl>
    <w:lvl w:ilvl="3" w:tplc="0C07000F" w:tentative="1">
      <w:start w:val="1"/>
      <w:numFmt w:val="decimal"/>
      <w:lvlText w:val="%4."/>
      <w:lvlJc w:val="left"/>
      <w:pPr>
        <w:ind w:left="3164" w:hanging="360"/>
      </w:pPr>
    </w:lvl>
    <w:lvl w:ilvl="4" w:tplc="0C070019" w:tentative="1">
      <w:start w:val="1"/>
      <w:numFmt w:val="lowerLetter"/>
      <w:lvlText w:val="%5."/>
      <w:lvlJc w:val="left"/>
      <w:pPr>
        <w:ind w:left="3884" w:hanging="360"/>
      </w:pPr>
    </w:lvl>
    <w:lvl w:ilvl="5" w:tplc="0C07001B" w:tentative="1">
      <w:start w:val="1"/>
      <w:numFmt w:val="lowerRoman"/>
      <w:lvlText w:val="%6."/>
      <w:lvlJc w:val="right"/>
      <w:pPr>
        <w:ind w:left="4604" w:hanging="180"/>
      </w:pPr>
    </w:lvl>
    <w:lvl w:ilvl="6" w:tplc="0C07000F" w:tentative="1">
      <w:start w:val="1"/>
      <w:numFmt w:val="decimal"/>
      <w:lvlText w:val="%7."/>
      <w:lvlJc w:val="left"/>
      <w:pPr>
        <w:ind w:left="5324" w:hanging="360"/>
      </w:pPr>
    </w:lvl>
    <w:lvl w:ilvl="7" w:tplc="0C070019" w:tentative="1">
      <w:start w:val="1"/>
      <w:numFmt w:val="lowerLetter"/>
      <w:lvlText w:val="%8."/>
      <w:lvlJc w:val="left"/>
      <w:pPr>
        <w:ind w:left="6044" w:hanging="360"/>
      </w:pPr>
    </w:lvl>
    <w:lvl w:ilvl="8" w:tplc="0C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26C3497E"/>
    <w:multiLevelType w:val="hybridMultilevel"/>
    <w:tmpl w:val="EA28C422"/>
    <w:lvl w:ilvl="0" w:tplc="03122C88">
      <w:numFmt w:val="bullet"/>
      <w:lvlText w:val="-"/>
      <w:lvlJc w:val="left"/>
      <w:pPr>
        <w:ind w:left="2705" w:hanging="360"/>
      </w:pPr>
      <w:rPr>
        <w:rFonts w:ascii="Calibri" w:eastAsia="Times New Roman" w:hAnsi="Calibri" w:hint="default"/>
      </w:rPr>
    </w:lvl>
    <w:lvl w:ilvl="1" w:tplc="0C07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cs="Wingdings" w:hint="default"/>
      </w:rPr>
    </w:lvl>
  </w:abstractNum>
  <w:abstractNum w:abstractNumId="14">
    <w:nsid w:val="28603648"/>
    <w:multiLevelType w:val="hybridMultilevel"/>
    <w:tmpl w:val="672C8CB8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2871CC"/>
    <w:multiLevelType w:val="multilevel"/>
    <w:tmpl w:val="F75AF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2CB31D1C"/>
    <w:multiLevelType w:val="hybridMultilevel"/>
    <w:tmpl w:val="DD76A310"/>
    <w:lvl w:ilvl="0" w:tplc="C79C5BCA">
      <w:start w:val="1"/>
      <w:numFmt w:val="decimal"/>
      <w:lvlText w:val="%1."/>
      <w:lvlJc w:val="left"/>
      <w:pPr>
        <w:ind w:left="720" w:hanging="360"/>
      </w:p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7000F">
      <w:start w:val="1"/>
      <w:numFmt w:val="decimal"/>
      <w:lvlText w:val="%4."/>
      <w:lvlJc w:val="left"/>
      <w:pPr>
        <w:ind w:left="2880" w:hanging="360"/>
      </w:pPr>
    </w:lvl>
    <w:lvl w:ilvl="4" w:tplc="0C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1A41E48"/>
    <w:multiLevelType w:val="hybridMultilevel"/>
    <w:tmpl w:val="371C8AC8"/>
    <w:lvl w:ilvl="0" w:tplc="CE9CB38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6B1A11"/>
    <w:multiLevelType w:val="hybridMultilevel"/>
    <w:tmpl w:val="67440268"/>
    <w:lvl w:ilvl="0" w:tplc="3A565E4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5B64B91"/>
    <w:multiLevelType w:val="multilevel"/>
    <w:tmpl w:val="EEE42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EF2084C"/>
    <w:multiLevelType w:val="hybridMultilevel"/>
    <w:tmpl w:val="9C3E6F62"/>
    <w:lvl w:ilvl="0" w:tplc="1084F152">
      <w:start w:val="2"/>
      <w:numFmt w:val="decimal"/>
      <w:lvlText w:val="%1.)"/>
      <w:lvlJc w:val="left"/>
      <w:pPr>
        <w:tabs>
          <w:tab w:val="num" w:pos="1065"/>
        </w:tabs>
        <w:ind w:left="1065" w:hanging="705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3303D25"/>
    <w:multiLevelType w:val="multilevel"/>
    <w:tmpl w:val="43521B2A"/>
    <w:lvl w:ilvl="0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444"/>
        </w:tabs>
        <w:ind w:left="244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164"/>
        </w:tabs>
        <w:ind w:left="316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884"/>
        </w:tabs>
        <w:ind w:left="388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604"/>
        </w:tabs>
        <w:ind w:left="460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324"/>
        </w:tabs>
        <w:ind w:left="532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6044"/>
        </w:tabs>
        <w:ind w:left="604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764"/>
        </w:tabs>
        <w:ind w:left="676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484"/>
        </w:tabs>
        <w:ind w:left="7484" w:hanging="360"/>
      </w:pPr>
      <w:rPr>
        <w:rFonts w:ascii="Wingdings" w:hAnsi="Wingdings" w:cs="Wingdings" w:hint="default"/>
      </w:rPr>
    </w:lvl>
  </w:abstractNum>
  <w:abstractNum w:abstractNumId="22">
    <w:nsid w:val="434A3100"/>
    <w:multiLevelType w:val="hybridMultilevel"/>
    <w:tmpl w:val="058048FC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3AE30EF"/>
    <w:multiLevelType w:val="hybridMultilevel"/>
    <w:tmpl w:val="06F2DDFE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4">
    <w:nsid w:val="4DC41294"/>
    <w:multiLevelType w:val="hybridMultilevel"/>
    <w:tmpl w:val="D418542C"/>
    <w:lvl w:ilvl="0" w:tplc="0C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3EC4D28"/>
    <w:multiLevelType w:val="hybridMultilevel"/>
    <w:tmpl w:val="C9B24818"/>
    <w:lvl w:ilvl="0" w:tplc="3A565E4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C07000F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hint="default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6">
    <w:nsid w:val="5CA56577"/>
    <w:multiLevelType w:val="hybridMultilevel"/>
    <w:tmpl w:val="C0064962"/>
    <w:lvl w:ilvl="0" w:tplc="0C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60FA150F"/>
    <w:multiLevelType w:val="hybridMultilevel"/>
    <w:tmpl w:val="AF40A986"/>
    <w:lvl w:ilvl="0" w:tplc="8F508806">
      <w:start w:val="1"/>
      <w:numFmt w:val="decimal"/>
      <w:lvlText w:val="%1."/>
      <w:lvlJc w:val="left"/>
      <w:pPr>
        <w:ind w:left="720" w:hanging="360"/>
      </w:pPr>
    </w:lvl>
    <w:lvl w:ilvl="1" w:tplc="0C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2466370"/>
    <w:multiLevelType w:val="multilevel"/>
    <w:tmpl w:val="67440268"/>
    <w:lvl w:ilvl="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68D743C"/>
    <w:multiLevelType w:val="hybridMultilevel"/>
    <w:tmpl w:val="E8E643F2"/>
    <w:lvl w:ilvl="0" w:tplc="C654FC54">
      <w:start w:val="57"/>
      <w:numFmt w:val="bullet"/>
      <w:lvlText w:val="-"/>
      <w:lvlJc w:val="left"/>
      <w:pPr>
        <w:ind w:left="2624" w:hanging="360"/>
      </w:pPr>
      <w:rPr>
        <w:rFonts w:ascii="Calibri" w:eastAsia="Times New Roman" w:hAnsi="Calibri" w:hint="default"/>
      </w:rPr>
    </w:lvl>
    <w:lvl w:ilvl="1" w:tplc="0C070003" w:tentative="1">
      <w:start w:val="1"/>
      <w:numFmt w:val="bullet"/>
      <w:lvlText w:val="o"/>
      <w:lvlJc w:val="left"/>
      <w:pPr>
        <w:ind w:left="334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4064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ind w:left="4784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ind w:left="550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6224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ind w:left="6944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ind w:left="766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8384" w:hanging="360"/>
      </w:pPr>
      <w:rPr>
        <w:rFonts w:ascii="Wingdings" w:hAnsi="Wingdings" w:cs="Wingdings" w:hint="default"/>
      </w:rPr>
    </w:lvl>
  </w:abstractNum>
  <w:abstractNum w:abstractNumId="30">
    <w:nsid w:val="69291A0B"/>
    <w:multiLevelType w:val="hybridMultilevel"/>
    <w:tmpl w:val="7C2ADCE8"/>
    <w:lvl w:ilvl="0" w:tplc="0C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77521"/>
    <w:multiLevelType w:val="hybridMultilevel"/>
    <w:tmpl w:val="A00EE57A"/>
    <w:lvl w:ilvl="0" w:tplc="0C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B932F9F"/>
    <w:multiLevelType w:val="hybridMultilevel"/>
    <w:tmpl w:val="23723136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C2C27A9"/>
    <w:multiLevelType w:val="hybridMultilevel"/>
    <w:tmpl w:val="7C1EFF52"/>
    <w:lvl w:ilvl="0" w:tplc="0C07000B">
      <w:start w:val="1"/>
      <w:numFmt w:val="bullet"/>
      <w:lvlText w:val=""/>
      <w:lvlJc w:val="left"/>
      <w:pPr>
        <w:ind w:left="1004" w:hanging="360"/>
      </w:pPr>
      <w:rPr>
        <w:rFonts w:ascii="Wingdings" w:hAnsi="Wingdings" w:cs="Wingdings" w:hint="default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C07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34">
    <w:nsid w:val="6FC94E00"/>
    <w:multiLevelType w:val="hybridMultilevel"/>
    <w:tmpl w:val="E0861C98"/>
    <w:lvl w:ilvl="0" w:tplc="1272113E">
      <w:start w:val="1"/>
      <w:numFmt w:val="decimal"/>
      <w:lvlText w:val="%1.)"/>
      <w:lvlJc w:val="left"/>
      <w:pPr>
        <w:ind w:left="704" w:hanging="4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364" w:hanging="360"/>
      </w:pPr>
    </w:lvl>
    <w:lvl w:ilvl="2" w:tplc="0C07001B" w:tentative="1">
      <w:start w:val="1"/>
      <w:numFmt w:val="lowerRoman"/>
      <w:lvlText w:val="%3."/>
      <w:lvlJc w:val="right"/>
      <w:pPr>
        <w:ind w:left="2084" w:hanging="180"/>
      </w:pPr>
    </w:lvl>
    <w:lvl w:ilvl="3" w:tplc="0C07000F" w:tentative="1">
      <w:start w:val="1"/>
      <w:numFmt w:val="decimal"/>
      <w:lvlText w:val="%4."/>
      <w:lvlJc w:val="left"/>
      <w:pPr>
        <w:ind w:left="2804" w:hanging="360"/>
      </w:pPr>
    </w:lvl>
    <w:lvl w:ilvl="4" w:tplc="0C070019" w:tentative="1">
      <w:start w:val="1"/>
      <w:numFmt w:val="lowerLetter"/>
      <w:lvlText w:val="%5."/>
      <w:lvlJc w:val="left"/>
      <w:pPr>
        <w:ind w:left="3524" w:hanging="360"/>
      </w:pPr>
    </w:lvl>
    <w:lvl w:ilvl="5" w:tplc="0C07001B" w:tentative="1">
      <w:start w:val="1"/>
      <w:numFmt w:val="lowerRoman"/>
      <w:lvlText w:val="%6."/>
      <w:lvlJc w:val="right"/>
      <w:pPr>
        <w:ind w:left="4244" w:hanging="180"/>
      </w:pPr>
    </w:lvl>
    <w:lvl w:ilvl="6" w:tplc="0C07000F" w:tentative="1">
      <w:start w:val="1"/>
      <w:numFmt w:val="decimal"/>
      <w:lvlText w:val="%7."/>
      <w:lvlJc w:val="left"/>
      <w:pPr>
        <w:ind w:left="4964" w:hanging="360"/>
      </w:pPr>
    </w:lvl>
    <w:lvl w:ilvl="7" w:tplc="0C070019" w:tentative="1">
      <w:start w:val="1"/>
      <w:numFmt w:val="lowerLetter"/>
      <w:lvlText w:val="%8."/>
      <w:lvlJc w:val="left"/>
      <w:pPr>
        <w:ind w:left="5684" w:hanging="360"/>
      </w:pPr>
    </w:lvl>
    <w:lvl w:ilvl="8" w:tplc="0C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72F1597A"/>
    <w:multiLevelType w:val="hybridMultilevel"/>
    <w:tmpl w:val="C600907E"/>
    <w:lvl w:ilvl="0" w:tplc="0C07000B">
      <w:start w:val="1"/>
      <w:numFmt w:val="bullet"/>
      <w:lvlText w:val=""/>
      <w:lvlJc w:val="left"/>
      <w:pPr>
        <w:tabs>
          <w:tab w:val="num" w:pos="1724"/>
        </w:tabs>
        <w:ind w:left="1724" w:hanging="360"/>
      </w:pPr>
      <w:rPr>
        <w:rFonts w:ascii="Wingdings" w:hAnsi="Wingdings" w:cs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2444"/>
        </w:tabs>
        <w:ind w:left="244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3164"/>
        </w:tabs>
        <w:ind w:left="3164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884"/>
        </w:tabs>
        <w:ind w:left="3884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4604"/>
        </w:tabs>
        <w:ind w:left="460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5324"/>
        </w:tabs>
        <w:ind w:left="5324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6044"/>
        </w:tabs>
        <w:ind w:left="6044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764"/>
        </w:tabs>
        <w:ind w:left="676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7484"/>
        </w:tabs>
        <w:ind w:left="7484" w:hanging="360"/>
      </w:pPr>
      <w:rPr>
        <w:rFonts w:ascii="Wingdings" w:hAnsi="Wingdings" w:cs="Wingdings" w:hint="default"/>
      </w:rPr>
    </w:lvl>
  </w:abstractNum>
  <w:abstractNum w:abstractNumId="36">
    <w:nsid w:val="78936459"/>
    <w:multiLevelType w:val="hybridMultilevel"/>
    <w:tmpl w:val="F75AFD4C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7">
    <w:nsid w:val="7BE83428"/>
    <w:multiLevelType w:val="hybridMultilevel"/>
    <w:tmpl w:val="EEE425EC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F7D45C4"/>
    <w:multiLevelType w:val="hybridMultilevel"/>
    <w:tmpl w:val="7F461CA4"/>
    <w:lvl w:ilvl="0" w:tplc="0C07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7"/>
  </w:num>
  <w:num w:numId="3">
    <w:abstractNumId w:val="37"/>
  </w:num>
  <w:num w:numId="4">
    <w:abstractNumId w:val="25"/>
  </w:num>
  <w:num w:numId="5">
    <w:abstractNumId w:val="18"/>
  </w:num>
  <w:num w:numId="6">
    <w:abstractNumId w:val="28"/>
  </w:num>
  <w:num w:numId="7">
    <w:abstractNumId w:val="8"/>
  </w:num>
  <w:num w:numId="8">
    <w:abstractNumId w:val="19"/>
  </w:num>
  <w:num w:numId="9">
    <w:abstractNumId w:val="22"/>
  </w:num>
  <w:num w:numId="10">
    <w:abstractNumId w:val="5"/>
  </w:num>
  <w:num w:numId="11">
    <w:abstractNumId w:val="6"/>
  </w:num>
  <w:num w:numId="12">
    <w:abstractNumId w:val="21"/>
  </w:num>
  <w:num w:numId="13">
    <w:abstractNumId w:val="35"/>
  </w:num>
  <w:num w:numId="14">
    <w:abstractNumId w:val="30"/>
  </w:num>
  <w:num w:numId="15">
    <w:abstractNumId w:val="14"/>
  </w:num>
  <w:num w:numId="16">
    <w:abstractNumId w:val="32"/>
  </w:num>
  <w:num w:numId="17">
    <w:abstractNumId w:val="9"/>
  </w:num>
  <w:num w:numId="18">
    <w:abstractNumId w:val="31"/>
  </w:num>
  <w:num w:numId="19">
    <w:abstractNumId w:val="11"/>
  </w:num>
  <w:num w:numId="20">
    <w:abstractNumId w:val="36"/>
  </w:num>
  <w:num w:numId="21">
    <w:abstractNumId w:val="15"/>
  </w:num>
  <w:num w:numId="22">
    <w:abstractNumId w:val="26"/>
  </w:num>
  <w:num w:numId="23">
    <w:abstractNumId w:val="4"/>
  </w:num>
  <w:num w:numId="24">
    <w:abstractNumId w:val="38"/>
  </w:num>
  <w:num w:numId="25">
    <w:abstractNumId w:val="1"/>
  </w:num>
  <w:num w:numId="26">
    <w:abstractNumId w:val="23"/>
  </w:num>
  <w:num w:numId="27">
    <w:abstractNumId w:val="24"/>
  </w:num>
  <w:num w:numId="28">
    <w:abstractNumId w:val="17"/>
  </w:num>
  <w:num w:numId="29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3"/>
  </w:num>
  <w:num w:numId="33">
    <w:abstractNumId w:val="0"/>
  </w:num>
  <w:num w:numId="34">
    <w:abstractNumId w:val="29"/>
  </w:num>
  <w:num w:numId="35">
    <w:abstractNumId w:val="10"/>
  </w:num>
  <w:num w:numId="36">
    <w:abstractNumId w:val="3"/>
  </w:num>
  <w:num w:numId="37">
    <w:abstractNumId w:val="13"/>
  </w:num>
  <w:num w:numId="38">
    <w:abstractNumId w:val="12"/>
  </w:num>
  <w:num w:numId="39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9"/>
  <w:hyphenationZone w:val="425"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0628D"/>
    <w:rsid w:val="00000661"/>
    <w:rsid w:val="000006BB"/>
    <w:rsid w:val="00002AD9"/>
    <w:rsid w:val="0000474A"/>
    <w:rsid w:val="000053E6"/>
    <w:rsid w:val="00006690"/>
    <w:rsid w:val="00006F3E"/>
    <w:rsid w:val="0000740B"/>
    <w:rsid w:val="00012C09"/>
    <w:rsid w:val="000151BB"/>
    <w:rsid w:val="00016140"/>
    <w:rsid w:val="000172EE"/>
    <w:rsid w:val="0002239F"/>
    <w:rsid w:val="00024674"/>
    <w:rsid w:val="00026D7E"/>
    <w:rsid w:val="00031759"/>
    <w:rsid w:val="00037971"/>
    <w:rsid w:val="00040492"/>
    <w:rsid w:val="00041DD0"/>
    <w:rsid w:val="00045BF2"/>
    <w:rsid w:val="000518D1"/>
    <w:rsid w:val="0005599B"/>
    <w:rsid w:val="00062DC9"/>
    <w:rsid w:val="00063FFD"/>
    <w:rsid w:val="0006412F"/>
    <w:rsid w:val="00064F8E"/>
    <w:rsid w:val="000668A0"/>
    <w:rsid w:val="00066CDB"/>
    <w:rsid w:val="00070256"/>
    <w:rsid w:val="00070B7C"/>
    <w:rsid w:val="00070DD7"/>
    <w:rsid w:val="00071B99"/>
    <w:rsid w:val="00074CA3"/>
    <w:rsid w:val="00075C67"/>
    <w:rsid w:val="000763D6"/>
    <w:rsid w:val="000806DB"/>
    <w:rsid w:val="00081AE8"/>
    <w:rsid w:val="00082D26"/>
    <w:rsid w:val="000835CD"/>
    <w:rsid w:val="000844A7"/>
    <w:rsid w:val="00085B47"/>
    <w:rsid w:val="00090696"/>
    <w:rsid w:val="00090A23"/>
    <w:rsid w:val="00093BD2"/>
    <w:rsid w:val="00094455"/>
    <w:rsid w:val="00095E2B"/>
    <w:rsid w:val="00095E88"/>
    <w:rsid w:val="000A1C48"/>
    <w:rsid w:val="000A2844"/>
    <w:rsid w:val="000A35BD"/>
    <w:rsid w:val="000A4641"/>
    <w:rsid w:val="000A4F6C"/>
    <w:rsid w:val="000A5121"/>
    <w:rsid w:val="000A786D"/>
    <w:rsid w:val="000B4468"/>
    <w:rsid w:val="000B5C54"/>
    <w:rsid w:val="000B735F"/>
    <w:rsid w:val="000B7870"/>
    <w:rsid w:val="000C2390"/>
    <w:rsid w:val="000C23E8"/>
    <w:rsid w:val="000C23F0"/>
    <w:rsid w:val="000C579C"/>
    <w:rsid w:val="000D0676"/>
    <w:rsid w:val="000D14D8"/>
    <w:rsid w:val="000D19A6"/>
    <w:rsid w:val="000D2F7B"/>
    <w:rsid w:val="000D4DCD"/>
    <w:rsid w:val="000D75FB"/>
    <w:rsid w:val="000D76EE"/>
    <w:rsid w:val="000D7E3D"/>
    <w:rsid w:val="000E04DB"/>
    <w:rsid w:val="000E4FCF"/>
    <w:rsid w:val="000E5708"/>
    <w:rsid w:val="000E62AE"/>
    <w:rsid w:val="000E6520"/>
    <w:rsid w:val="000E668D"/>
    <w:rsid w:val="000F021B"/>
    <w:rsid w:val="000F04A8"/>
    <w:rsid w:val="000F1E22"/>
    <w:rsid w:val="000F67D9"/>
    <w:rsid w:val="00100280"/>
    <w:rsid w:val="00100CA8"/>
    <w:rsid w:val="00103E26"/>
    <w:rsid w:val="00106708"/>
    <w:rsid w:val="0010735D"/>
    <w:rsid w:val="0011025A"/>
    <w:rsid w:val="0011354C"/>
    <w:rsid w:val="0012060F"/>
    <w:rsid w:val="00122048"/>
    <w:rsid w:val="00123D9E"/>
    <w:rsid w:val="00131D4C"/>
    <w:rsid w:val="00132B3D"/>
    <w:rsid w:val="0013433F"/>
    <w:rsid w:val="001352B0"/>
    <w:rsid w:val="00136695"/>
    <w:rsid w:val="001367A1"/>
    <w:rsid w:val="00137CB2"/>
    <w:rsid w:val="00137D43"/>
    <w:rsid w:val="00140E9E"/>
    <w:rsid w:val="00140F59"/>
    <w:rsid w:val="00140F92"/>
    <w:rsid w:val="00142070"/>
    <w:rsid w:val="00142B2F"/>
    <w:rsid w:val="00150A63"/>
    <w:rsid w:val="00150EC0"/>
    <w:rsid w:val="00155C9B"/>
    <w:rsid w:val="00155D08"/>
    <w:rsid w:val="001560F9"/>
    <w:rsid w:val="0015770D"/>
    <w:rsid w:val="00160220"/>
    <w:rsid w:val="001607D0"/>
    <w:rsid w:val="00162E8A"/>
    <w:rsid w:val="001638CB"/>
    <w:rsid w:val="001658F5"/>
    <w:rsid w:val="00167930"/>
    <w:rsid w:val="00170517"/>
    <w:rsid w:val="001744EA"/>
    <w:rsid w:val="00185CCD"/>
    <w:rsid w:val="00185E32"/>
    <w:rsid w:val="00186451"/>
    <w:rsid w:val="0019156E"/>
    <w:rsid w:val="001919A9"/>
    <w:rsid w:val="00192A99"/>
    <w:rsid w:val="00194A0F"/>
    <w:rsid w:val="00196219"/>
    <w:rsid w:val="001A1113"/>
    <w:rsid w:val="001A12BB"/>
    <w:rsid w:val="001A3C51"/>
    <w:rsid w:val="001A50D5"/>
    <w:rsid w:val="001A5C4A"/>
    <w:rsid w:val="001B1F0E"/>
    <w:rsid w:val="001B3687"/>
    <w:rsid w:val="001B5928"/>
    <w:rsid w:val="001C4702"/>
    <w:rsid w:val="001C4771"/>
    <w:rsid w:val="001D2B41"/>
    <w:rsid w:val="001D541A"/>
    <w:rsid w:val="001D6FE3"/>
    <w:rsid w:val="001D7A54"/>
    <w:rsid w:val="001E1FAB"/>
    <w:rsid w:val="001E5AB0"/>
    <w:rsid w:val="001E6298"/>
    <w:rsid w:val="001F0906"/>
    <w:rsid w:val="001F28B4"/>
    <w:rsid w:val="001F5AB8"/>
    <w:rsid w:val="001F616F"/>
    <w:rsid w:val="001F78A0"/>
    <w:rsid w:val="001F7F9F"/>
    <w:rsid w:val="002003BB"/>
    <w:rsid w:val="00200E42"/>
    <w:rsid w:val="00201639"/>
    <w:rsid w:val="00204728"/>
    <w:rsid w:val="00206526"/>
    <w:rsid w:val="002078D3"/>
    <w:rsid w:val="00210B03"/>
    <w:rsid w:val="0021414C"/>
    <w:rsid w:val="00214B55"/>
    <w:rsid w:val="002155D1"/>
    <w:rsid w:val="00216EEA"/>
    <w:rsid w:val="00217073"/>
    <w:rsid w:val="00220C7F"/>
    <w:rsid w:val="00221DD7"/>
    <w:rsid w:val="00222E0D"/>
    <w:rsid w:val="00226324"/>
    <w:rsid w:val="00226C67"/>
    <w:rsid w:val="00230E62"/>
    <w:rsid w:val="0023262A"/>
    <w:rsid w:val="00235442"/>
    <w:rsid w:val="002369CA"/>
    <w:rsid w:val="00241CBE"/>
    <w:rsid w:val="00242EE4"/>
    <w:rsid w:val="0025381C"/>
    <w:rsid w:val="00255316"/>
    <w:rsid w:val="00255E31"/>
    <w:rsid w:val="00257053"/>
    <w:rsid w:val="00260DC8"/>
    <w:rsid w:val="00261417"/>
    <w:rsid w:val="00261C95"/>
    <w:rsid w:val="00262FAE"/>
    <w:rsid w:val="00266041"/>
    <w:rsid w:val="00275FD6"/>
    <w:rsid w:val="00276754"/>
    <w:rsid w:val="00277BB1"/>
    <w:rsid w:val="00277FED"/>
    <w:rsid w:val="00280420"/>
    <w:rsid w:val="00281B75"/>
    <w:rsid w:val="00282ACF"/>
    <w:rsid w:val="002837F4"/>
    <w:rsid w:val="002852CD"/>
    <w:rsid w:val="00285753"/>
    <w:rsid w:val="00295FD4"/>
    <w:rsid w:val="002A2499"/>
    <w:rsid w:val="002A3F8F"/>
    <w:rsid w:val="002A5F42"/>
    <w:rsid w:val="002A6C14"/>
    <w:rsid w:val="002B0414"/>
    <w:rsid w:val="002B6854"/>
    <w:rsid w:val="002B71CA"/>
    <w:rsid w:val="002B7CFF"/>
    <w:rsid w:val="002C0ED9"/>
    <w:rsid w:val="002C1739"/>
    <w:rsid w:val="002C1C81"/>
    <w:rsid w:val="002C1D7F"/>
    <w:rsid w:val="002C26FE"/>
    <w:rsid w:val="002C3881"/>
    <w:rsid w:val="002C6421"/>
    <w:rsid w:val="002C7B13"/>
    <w:rsid w:val="002D1FFF"/>
    <w:rsid w:val="002D2035"/>
    <w:rsid w:val="002D3B1F"/>
    <w:rsid w:val="002D4E1A"/>
    <w:rsid w:val="002D6868"/>
    <w:rsid w:val="002D692A"/>
    <w:rsid w:val="002D7454"/>
    <w:rsid w:val="002E2FEF"/>
    <w:rsid w:val="002E3070"/>
    <w:rsid w:val="002E5A34"/>
    <w:rsid w:val="002E7FBB"/>
    <w:rsid w:val="002F29CA"/>
    <w:rsid w:val="002F2A62"/>
    <w:rsid w:val="002F3033"/>
    <w:rsid w:val="002F4CBA"/>
    <w:rsid w:val="002F6B34"/>
    <w:rsid w:val="00300D1B"/>
    <w:rsid w:val="00300E43"/>
    <w:rsid w:val="003068DC"/>
    <w:rsid w:val="00306A56"/>
    <w:rsid w:val="003101F4"/>
    <w:rsid w:val="00310A17"/>
    <w:rsid w:val="00311970"/>
    <w:rsid w:val="003132CA"/>
    <w:rsid w:val="0032035E"/>
    <w:rsid w:val="00321055"/>
    <w:rsid w:val="00321BEB"/>
    <w:rsid w:val="003226AE"/>
    <w:rsid w:val="003232B1"/>
    <w:rsid w:val="003242C1"/>
    <w:rsid w:val="00327104"/>
    <w:rsid w:val="003279BA"/>
    <w:rsid w:val="003307F7"/>
    <w:rsid w:val="00333657"/>
    <w:rsid w:val="0033471F"/>
    <w:rsid w:val="0033482F"/>
    <w:rsid w:val="003378DD"/>
    <w:rsid w:val="00337E28"/>
    <w:rsid w:val="00341118"/>
    <w:rsid w:val="00344EFE"/>
    <w:rsid w:val="0034544D"/>
    <w:rsid w:val="0034560E"/>
    <w:rsid w:val="00346073"/>
    <w:rsid w:val="003500A9"/>
    <w:rsid w:val="00350585"/>
    <w:rsid w:val="00350DA5"/>
    <w:rsid w:val="003541F2"/>
    <w:rsid w:val="003545CA"/>
    <w:rsid w:val="00356B05"/>
    <w:rsid w:val="00357639"/>
    <w:rsid w:val="003600B9"/>
    <w:rsid w:val="00360916"/>
    <w:rsid w:val="00361541"/>
    <w:rsid w:val="00362669"/>
    <w:rsid w:val="00363847"/>
    <w:rsid w:val="003641D0"/>
    <w:rsid w:val="00372820"/>
    <w:rsid w:val="00372F46"/>
    <w:rsid w:val="003735C9"/>
    <w:rsid w:val="00377C0E"/>
    <w:rsid w:val="00382722"/>
    <w:rsid w:val="00383BAB"/>
    <w:rsid w:val="003846F8"/>
    <w:rsid w:val="00385D33"/>
    <w:rsid w:val="0039024E"/>
    <w:rsid w:val="00391D07"/>
    <w:rsid w:val="003922CF"/>
    <w:rsid w:val="00392D86"/>
    <w:rsid w:val="00395C28"/>
    <w:rsid w:val="00396034"/>
    <w:rsid w:val="003A0E19"/>
    <w:rsid w:val="003A17A0"/>
    <w:rsid w:val="003A1800"/>
    <w:rsid w:val="003A1A28"/>
    <w:rsid w:val="003A2520"/>
    <w:rsid w:val="003A3308"/>
    <w:rsid w:val="003A38F0"/>
    <w:rsid w:val="003A3F2A"/>
    <w:rsid w:val="003A7896"/>
    <w:rsid w:val="003B055B"/>
    <w:rsid w:val="003B1425"/>
    <w:rsid w:val="003B3307"/>
    <w:rsid w:val="003B35A1"/>
    <w:rsid w:val="003B363C"/>
    <w:rsid w:val="003B6D05"/>
    <w:rsid w:val="003C220B"/>
    <w:rsid w:val="003C24B0"/>
    <w:rsid w:val="003C3DC7"/>
    <w:rsid w:val="003C6470"/>
    <w:rsid w:val="003C7F23"/>
    <w:rsid w:val="003D0833"/>
    <w:rsid w:val="003D0C8A"/>
    <w:rsid w:val="003D1654"/>
    <w:rsid w:val="003D4587"/>
    <w:rsid w:val="003D640A"/>
    <w:rsid w:val="003E2A21"/>
    <w:rsid w:val="003E3773"/>
    <w:rsid w:val="003E74B3"/>
    <w:rsid w:val="003E75F7"/>
    <w:rsid w:val="003F06B8"/>
    <w:rsid w:val="003F0DCF"/>
    <w:rsid w:val="003F1AAA"/>
    <w:rsid w:val="003F202E"/>
    <w:rsid w:val="003F40FE"/>
    <w:rsid w:val="003F4533"/>
    <w:rsid w:val="003F6F2C"/>
    <w:rsid w:val="003F7ACE"/>
    <w:rsid w:val="004026E8"/>
    <w:rsid w:val="0040486C"/>
    <w:rsid w:val="004077A3"/>
    <w:rsid w:val="004114B5"/>
    <w:rsid w:val="00411BD1"/>
    <w:rsid w:val="00411DFD"/>
    <w:rsid w:val="00413429"/>
    <w:rsid w:val="00414427"/>
    <w:rsid w:val="0041469C"/>
    <w:rsid w:val="00415182"/>
    <w:rsid w:val="004202AD"/>
    <w:rsid w:val="004226CE"/>
    <w:rsid w:val="0042523E"/>
    <w:rsid w:val="00425E0A"/>
    <w:rsid w:val="00425E35"/>
    <w:rsid w:val="0042769E"/>
    <w:rsid w:val="00427F82"/>
    <w:rsid w:val="0043036C"/>
    <w:rsid w:val="00430DEB"/>
    <w:rsid w:val="00434397"/>
    <w:rsid w:val="00434D45"/>
    <w:rsid w:val="00435A2A"/>
    <w:rsid w:val="00442B3D"/>
    <w:rsid w:val="00442C55"/>
    <w:rsid w:val="00443DDB"/>
    <w:rsid w:val="0044623A"/>
    <w:rsid w:val="0044683C"/>
    <w:rsid w:val="00447013"/>
    <w:rsid w:val="004511F2"/>
    <w:rsid w:val="0045187C"/>
    <w:rsid w:val="00453D98"/>
    <w:rsid w:val="00454FE9"/>
    <w:rsid w:val="00455B52"/>
    <w:rsid w:val="00455EBC"/>
    <w:rsid w:val="00456EBF"/>
    <w:rsid w:val="00465C44"/>
    <w:rsid w:val="00470BC4"/>
    <w:rsid w:val="0047189F"/>
    <w:rsid w:val="0047666B"/>
    <w:rsid w:val="00480001"/>
    <w:rsid w:val="00480C0F"/>
    <w:rsid w:val="00483052"/>
    <w:rsid w:val="0048485C"/>
    <w:rsid w:val="00485E62"/>
    <w:rsid w:val="00490767"/>
    <w:rsid w:val="00495C4B"/>
    <w:rsid w:val="00495FD5"/>
    <w:rsid w:val="004A0262"/>
    <w:rsid w:val="004A04D7"/>
    <w:rsid w:val="004A0C6C"/>
    <w:rsid w:val="004A10DA"/>
    <w:rsid w:val="004A2C34"/>
    <w:rsid w:val="004A345E"/>
    <w:rsid w:val="004A57BA"/>
    <w:rsid w:val="004A7E0E"/>
    <w:rsid w:val="004B4705"/>
    <w:rsid w:val="004B5776"/>
    <w:rsid w:val="004B5E01"/>
    <w:rsid w:val="004C02A1"/>
    <w:rsid w:val="004C08EC"/>
    <w:rsid w:val="004C1B1D"/>
    <w:rsid w:val="004C391A"/>
    <w:rsid w:val="004C4022"/>
    <w:rsid w:val="004C59F8"/>
    <w:rsid w:val="004D052B"/>
    <w:rsid w:val="004D189D"/>
    <w:rsid w:val="004D2DFB"/>
    <w:rsid w:val="004D3242"/>
    <w:rsid w:val="004D5607"/>
    <w:rsid w:val="004E0229"/>
    <w:rsid w:val="004E0829"/>
    <w:rsid w:val="004E09F9"/>
    <w:rsid w:val="004E0B64"/>
    <w:rsid w:val="004E1248"/>
    <w:rsid w:val="004E5A62"/>
    <w:rsid w:val="004E5C68"/>
    <w:rsid w:val="004E7A7E"/>
    <w:rsid w:val="004F0EBF"/>
    <w:rsid w:val="004F3323"/>
    <w:rsid w:val="004F3AA3"/>
    <w:rsid w:val="004F5FD7"/>
    <w:rsid w:val="004F6B50"/>
    <w:rsid w:val="004F727D"/>
    <w:rsid w:val="00501805"/>
    <w:rsid w:val="00502758"/>
    <w:rsid w:val="00502781"/>
    <w:rsid w:val="005032C5"/>
    <w:rsid w:val="00505728"/>
    <w:rsid w:val="005104D9"/>
    <w:rsid w:val="0051228A"/>
    <w:rsid w:val="00513E24"/>
    <w:rsid w:val="00514160"/>
    <w:rsid w:val="00514AAB"/>
    <w:rsid w:val="005248B6"/>
    <w:rsid w:val="005264D7"/>
    <w:rsid w:val="0053579F"/>
    <w:rsid w:val="00545A4A"/>
    <w:rsid w:val="00546A89"/>
    <w:rsid w:val="00546B57"/>
    <w:rsid w:val="005508A0"/>
    <w:rsid w:val="005528EB"/>
    <w:rsid w:val="00552B82"/>
    <w:rsid w:val="00553674"/>
    <w:rsid w:val="0055481E"/>
    <w:rsid w:val="005600CD"/>
    <w:rsid w:val="00560BEB"/>
    <w:rsid w:val="005614F7"/>
    <w:rsid w:val="00562283"/>
    <w:rsid w:val="00564AC5"/>
    <w:rsid w:val="00564C78"/>
    <w:rsid w:val="005661AC"/>
    <w:rsid w:val="00571BB1"/>
    <w:rsid w:val="00574185"/>
    <w:rsid w:val="005762F2"/>
    <w:rsid w:val="0058183E"/>
    <w:rsid w:val="00583370"/>
    <w:rsid w:val="005841F0"/>
    <w:rsid w:val="00585124"/>
    <w:rsid w:val="005900F7"/>
    <w:rsid w:val="0059062F"/>
    <w:rsid w:val="00590BEA"/>
    <w:rsid w:val="005A0866"/>
    <w:rsid w:val="005A1548"/>
    <w:rsid w:val="005A28AC"/>
    <w:rsid w:val="005A6237"/>
    <w:rsid w:val="005B012A"/>
    <w:rsid w:val="005B1F63"/>
    <w:rsid w:val="005B1F6C"/>
    <w:rsid w:val="005B24C8"/>
    <w:rsid w:val="005B43D1"/>
    <w:rsid w:val="005B482C"/>
    <w:rsid w:val="005B62A7"/>
    <w:rsid w:val="005B6A27"/>
    <w:rsid w:val="005C0489"/>
    <w:rsid w:val="005C1DF6"/>
    <w:rsid w:val="005C405D"/>
    <w:rsid w:val="005D101F"/>
    <w:rsid w:val="005D775E"/>
    <w:rsid w:val="005D7971"/>
    <w:rsid w:val="005E0004"/>
    <w:rsid w:val="005E0CC6"/>
    <w:rsid w:val="005E0DB2"/>
    <w:rsid w:val="005E262D"/>
    <w:rsid w:val="005E3177"/>
    <w:rsid w:val="005E3FB8"/>
    <w:rsid w:val="005E4BB0"/>
    <w:rsid w:val="005F1758"/>
    <w:rsid w:val="005F302D"/>
    <w:rsid w:val="005F4AB7"/>
    <w:rsid w:val="005F5A6D"/>
    <w:rsid w:val="006000AE"/>
    <w:rsid w:val="00601759"/>
    <w:rsid w:val="00601E5A"/>
    <w:rsid w:val="00602ED3"/>
    <w:rsid w:val="00604628"/>
    <w:rsid w:val="0060476A"/>
    <w:rsid w:val="006055C0"/>
    <w:rsid w:val="00606821"/>
    <w:rsid w:val="00607432"/>
    <w:rsid w:val="0061065E"/>
    <w:rsid w:val="00612E09"/>
    <w:rsid w:val="00614510"/>
    <w:rsid w:val="006204AC"/>
    <w:rsid w:val="00620F2D"/>
    <w:rsid w:val="0062101A"/>
    <w:rsid w:val="00622CA1"/>
    <w:rsid w:val="0062619D"/>
    <w:rsid w:val="00627BFD"/>
    <w:rsid w:val="0063104A"/>
    <w:rsid w:val="006323E6"/>
    <w:rsid w:val="00632D67"/>
    <w:rsid w:val="00632FC4"/>
    <w:rsid w:val="006335F8"/>
    <w:rsid w:val="00633A27"/>
    <w:rsid w:val="006340AC"/>
    <w:rsid w:val="00635AAB"/>
    <w:rsid w:val="00635EF2"/>
    <w:rsid w:val="00636ABD"/>
    <w:rsid w:val="0064196C"/>
    <w:rsid w:val="00643811"/>
    <w:rsid w:val="0064558C"/>
    <w:rsid w:val="00654729"/>
    <w:rsid w:val="00654A29"/>
    <w:rsid w:val="006573CF"/>
    <w:rsid w:val="00662BA3"/>
    <w:rsid w:val="00664146"/>
    <w:rsid w:val="006659E6"/>
    <w:rsid w:val="00666DD8"/>
    <w:rsid w:val="0066735F"/>
    <w:rsid w:val="006673EC"/>
    <w:rsid w:val="0067308F"/>
    <w:rsid w:val="00673734"/>
    <w:rsid w:val="00674750"/>
    <w:rsid w:val="00676F0F"/>
    <w:rsid w:val="00680C2F"/>
    <w:rsid w:val="00680E58"/>
    <w:rsid w:val="00682F6D"/>
    <w:rsid w:val="006870C5"/>
    <w:rsid w:val="00690319"/>
    <w:rsid w:val="0069101E"/>
    <w:rsid w:val="00691916"/>
    <w:rsid w:val="006944AB"/>
    <w:rsid w:val="00694594"/>
    <w:rsid w:val="00694995"/>
    <w:rsid w:val="00694F00"/>
    <w:rsid w:val="00696CC5"/>
    <w:rsid w:val="00697E61"/>
    <w:rsid w:val="006A0611"/>
    <w:rsid w:val="006A3722"/>
    <w:rsid w:val="006A6B4B"/>
    <w:rsid w:val="006B30EB"/>
    <w:rsid w:val="006B4806"/>
    <w:rsid w:val="006B572B"/>
    <w:rsid w:val="006C0830"/>
    <w:rsid w:val="006C1BA6"/>
    <w:rsid w:val="006C2239"/>
    <w:rsid w:val="006C2EE9"/>
    <w:rsid w:val="006C39E2"/>
    <w:rsid w:val="006C3BAB"/>
    <w:rsid w:val="006C50D7"/>
    <w:rsid w:val="006D08C5"/>
    <w:rsid w:val="006D10B5"/>
    <w:rsid w:val="006D604D"/>
    <w:rsid w:val="006E0A5F"/>
    <w:rsid w:val="006E4A8F"/>
    <w:rsid w:val="006E7468"/>
    <w:rsid w:val="006F1296"/>
    <w:rsid w:val="006F4B1B"/>
    <w:rsid w:val="006F4B2A"/>
    <w:rsid w:val="006F5B20"/>
    <w:rsid w:val="007017E7"/>
    <w:rsid w:val="0070247D"/>
    <w:rsid w:val="00703003"/>
    <w:rsid w:val="0070323A"/>
    <w:rsid w:val="007058D1"/>
    <w:rsid w:val="00706C6A"/>
    <w:rsid w:val="00715F0C"/>
    <w:rsid w:val="0071662F"/>
    <w:rsid w:val="00717CBB"/>
    <w:rsid w:val="00721BA8"/>
    <w:rsid w:val="0072474E"/>
    <w:rsid w:val="00724AD6"/>
    <w:rsid w:val="00724B34"/>
    <w:rsid w:val="00724ED2"/>
    <w:rsid w:val="00726FB0"/>
    <w:rsid w:val="007270D4"/>
    <w:rsid w:val="00730A5A"/>
    <w:rsid w:val="00731603"/>
    <w:rsid w:val="00733F21"/>
    <w:rsid w:val="00740793"/>
    <w:rsid w:val="00741019"/>
    <w:rsid w:val="007432B0"/>
    <w:rsid w:val="007477CC"/>
    <w:rsid w:val="00747A10"/>
    <w:rsid w:val="00747A60"/>
    <w:rsid w:val="00751E0C"/>
    <w:rsid w:val="00753293"/>
    <w:rsid w:val="0075363B"/>
    <w:rsid w:val="00754F81"/>
    <w:rsid w:val="00760279"/>
    <w:rsid w:val="0076438D"/>
    <w:rsid w:val="00766525"/>
    <w:rsid w:val="007701CD"/>
    <w:rsid w:val="00773247"/>
    <w:rsid w:val="00774770"/>
    <w:rsid w:val="007748A0"/>
    <w:rsid w:val="00775A34"/>
    <w:rsid w:val="00775F9C"/>
    <w:rsid w:val="0078139E"/>
    <w:rsid w:val="00783668"/>
    <w:rsid w:val="00783988"/>
    <w:rsid w:val="0078512C"/>
    <w:rsid w:val="00785AC7"/>
    <w:rsid w:val="00790F85"/>
    <w:rsid w:val="00791EB2"/>
    <w:rsid w:val="00792D9E"/>
    <w:rsid w:val="007964DA"/>
    <w:rsid w:val="007A5182"/>
    <w:rsid w:val="007A5FE3"/>
    <w:rsid w:val="007B1232"/>
    <w:rsid w:val="007B1376"/>
    <w:rsid w:val="007B16A3"/>
    <w:rsid w:val="007B4D05"/>
    <w:rsid w:val="007B5745"/>
    <w:rsid w:val="007C0C9E"/>
    <w:rsid w:val="007C154A"/>
    <w:rsid w:val="007C2AD6"/>
    <w:rsid w:val="007C458E"/>
    <w:rsid w:val="007C46A8"/>
    <w:rsid w:val="007C4F59"/>
    <w:rsid w:val="007C5BA3"/>
    <w:rsid w:val="007C6257"/>
    <w:rsid w:val="007C7DA0"/>
    <w:rsid w:val="007D0035"/>
    <w:rsid w:val="007D1B5C"/>
    <w:rsid w:val="007D1D27"/>
    <w:rsid w:val="007D2C89"/>
    <w:rsid w:val="007E66A4"/>
    <w:rsid w:val="007F0673"/>
    <w:rsid w:val="00800581"/>
    <w:rsid w:val="00803DB9"/>
    <w:rsid w:val="00804452"/>
    <w:rsid w:val="008056B0"/>
    <w:rsid w:val="00805E74"/>
    <w:rsid w:val="0081041A"/>
    <w:rsid w:val="00811DE5"/>
    <w:rsid w:val="008152A6"/>
    <w:rsid w:val="00817D6C"/>
    <w:rsid w:val="00822A87"/>
    <w:rsid w:val="0082305F"/>
    <w:rsid w:val="00825149"/>
    <w:rsid w:val="008273E3"/>
    <w:rsid w:val="0082745B"/>
    <w:rsid w:val="0083002A"/>
    <w:rsid w:val="008303AB"/>
    <w:rsid w:val="00834571"/>
    <w:rsid w:val="0083571E"/>
    <w:rsid w:val="00837F8A"/>
    <w:rsid w:val="00845175"/>
    <w:rsid w:val="00845C82"/>
    <w:rsid w:val="00852168"/>
    <w:rsid w:val="00852322"/>
    <w:rsid w:val="0085466D"/>
    <w:rsid w:val="00856B68"/>
    <w:rsid w:val="008625B1"/>
    <w:rsid w:val="00862B0B"/>
    <w:rsid w:val="00862C33"/>
    <w:rsid w:val="00865AAC"/>
    <w:rsid w:val="008663E9"/>
    <w:rsid w:val="0086687B"/>
    <w:rsid w:val="0086773F"/>
    <w:rsid w:val="00867AA8"/>
    <w:rsid w:val="008703EA"/>
    <w:rsid w:val="00870415"/>
    <w:rsid w:val="00870915"/>
    <w:rsid w:val="00882456"/>
    <w:rsid w:val="00886B9E"/>
    <w:rsid w:val="00890893"/>
    <w:rsid w:val="0089514C"/>
    <w:rsid w:val="00896914"/>
    <w:rsid w:val="00896F27"/>
    <w:rsid w:val="00897775"/>
    <w:rsid w:val="008A1D61"/>
    <w:rsid w:val="008A2D8E"/>
    <w:rsid w:val="008A77AA"/>
    <w:rsid w:val="008A790D"/>
    <w:rsid w:val="008B01AE"/>
    <w:rsid w:val="008B1C53"/>
    <w:rsid w:val="008B2642"/>
    <w:rsid w:val="008B2C4D"/>
    <w:rsid w:val="008B343A"/>
    <w:rsid w:val="008B4B70"/>
    <w:rsid w:val="008C043E"/>
    <w:rsid w:val="008C24CA"/>
    <w:rsid w:val="008C3565"/>
    <w:rsid w:val="008C3899"/>
    <w:rsid w:val="008D1066"/>
    <w:rsid w:val="008D1C2D"/>
    <w:rsid w:val="008D3078"/>
    <w:rsid w:val="008D3106"/>
    <w:rsid w:val="008D4310"/>
    <w:rsid w:val="008D63A8"/>
    <w:rsid w:val="008D6EBE"/>
    <w:rsid w:val="008D72A8"/>
    <w:rsid w:val="008D7C1D"/>
    <w:rsid w:val="008E2F08"/>
    <w:rsid w:val="008E4A3D"/>
    <w:rsid w:val="008E4DC3"/>
    <w:rsid w:val="008E61E8"/>
    <w:rsid w:val="008F01D1"/>
    <w:rsid w:val="008F1A93"/>
    <w:rsid w:val="008F1FDC"/>
    <w:rsid w:val="008F7918"/>
    <w:rsid w:val="0090273A"/>
    <w:rsid w:val="00904311"/>
    <w:rsid w:val="00905443"/>
    <w:rsid w:val="0090582D"/>
    <w:rsid w:val="0090629A"/>
    <w:rsid w:val="00912D0A"/>
    <w:rsid w:val="00913594"/>
    <w:rsid w:val="00915199"/>
    <w:rsid w:val="00917C26"/>
    <w:rsid w:val="009213A7"/>
    <w:rsid w:val="0092308E"/>
    <w:rsid w:val="0092756E"/>
    <w:rsid w:val="00927981"/>
    <w:rsid w:val="00930F8C"/>
    <w:rsid w:val="00931841"/>
    <w:rsid w:val="00932156"/>
    <w:rsid w:val="00933188"/>
    <w:rsid w:val="00933AF9"/>
    <w:rsid w:val="00933DCF"/>
    <w:rsid w:val="00933F76"/>
    <w:rsid w:val="009345A9"/>
    <w:rsid w:val="00935466"/>
    <w:rsid w:val="009372F2"/>
    <w:rsid w:val="00937DBB"/>
    <w:rsid w:val="00941559"/>
    <w:rsid w:val="00943FB2"/>
    <w:rsid w:val="00944310"/>
    <w:rsid w:val="0094599B"/>
    <w:rsid w:val="00947887"/>
    <w:rsid w:val="00950F4A"/>
    <w:rsid w:val="0095259F"/>
    <w:rsid w:val="0095319F"/>
    <w:rsid w:val="0095547A"/>
    <w:rsid w:val="0095553F"/>
    <w:rsid w:val="0096332C"/>
    <w:rsid w:val="0096386A"/>
    <w:rsid w:val="009643B1"/>
    <w:rsid w:val="0096633F"/>
    <w:rsid w:val="00977046"/>
    <w:rsid w:val="0098043C"/>
    <w:rsid w:val="0098183C"/>
    <w:rsid w:val="0098261B"/>
    <w:rsid w:val="0098375E"/>
    <w:rsid w:val="00985897"/>
    <w:rsid w:val="009926A0"/>
    <w:rsid w:val="00993AF9"/>
    <w:rsid w:val="0099460E"/>
    <w:rsid w:val="00997C15"/>
    <w:rsid w:val="009A3E15"/>
    <w:rsid w:val="009A6418"/>
    <w:rsid w:val="009A65E9"/>
    <w:rsid w:val="009B1686"/>
    <w:rsid w:val="009B174A"/>
    <w:rsid w:val="009B28DE"/>
    <w:rsid w:val="009B393B"/>
    <w:rsid w:val="009B6DD8"/>
    <w:rsid w:val="009B6F18"/>
    <w:rsid w:val="009C064D"/>
    <w:rsid w:val="009C1D27"/>
    <w:rsid w:val="009C30DD"/>
    <w:rsid w:val="009C31F1"/>
    <w:rsid w:val="009C38E3"/>
    <w:rsid w:val="009C3CDE"/>
    <w:rsid w:val="009C6EF8"/>
    <w:rsid w:val="009D35C9"/>
    <w:rsid w:val="009D45E6"/>
    <w:rsid w:val="009E0677"/>
    <w:rsid w:val="009E1DE9"/>
    <w:rsid w:val="009E305A"/>
    <w:rsid w:val="009E31C1"/>
    <w:rsid w:val="009E3AF4"/>
    <w:rsid w:val="009E7267"/>
    <w:rsid w:val="009F14CC"/>
    <w:rsid w:val="009F31E8"/>
    <w:rsid w:val="00A029F4"/>
    <w:rsid w:val="00A0420E"/>
    <w:rsid w:val="00A0628D"/>
    <w:rsid w:val="00A0792B"/>
    <w:rsid w:val="00A122ED"/>
    <w:rsid w:val="00A12694"/>
    <w:rsid w:val="00A160AC"/>
    <w:rsid w:val="00A20ABD"/>
    <w:rsid w:val="00A22F00"/>
    <w:rsid w:val="00A22F6F"/>
    <w:rsid w:val="00A24799"/>
    <w:rsid w:val="00A24AE6"/>
    <w:rsid w:val="00A24DD1"/>
    <w:rsid w:val="00A26DAB"/>
    <w:rsid w:val="00A34A63"/>
    <w:rsid w:val="00A35555"/>
    <w:rsid w:val="00A35C17"/>
    <w:rsid w:val="00A40B96"/>
    <w:rsid w:val="00A43B9A"/>
    <w:rsid w:val="00A43D46"/>
    <w:rsid w:val="00A45E2C"/>
    <w:rsid w:val="00A542DB"/>
    <w:rsid w:val="00A54E77"/>
    <w:rsid w:val="00A55777"/>
    <w:rsid w:val="00A57379"/>
    <w:rsid w:val="00A57FCD"/>
    <w:rsid w:val="00A63055"/>
    <w:rsid w:val="00A67CFB"/>
    <w:rsid w:val="00A710C6"/>
    <w:rsid w:val="00A713FB"/>
    <w:rsid w:val="00A732B5"/>
    <w:rsid w:val="00A74200"/>
    <w:rsid w:val="00A74E0D"/>
    <w:rsid w:val="00A76425"/>
    <w:rsid w:val="00A7673C"/>
    <w:rsid w:val="00A768FC"/>
    <w:rsid w:val="00A76BDF"/>
    <w:rsid w:val="00A7715E"/>
    <w:rsid w:val="00A775FE"/>
    <w:rsid w:val="00A806D5"/>
    <w:rsid w:val="00A80CB8"/>
    <w:rsid w:val="00A80EAB"/>
    <w:rsid w:val="00A82140"/>
    <w:rsid w:val="00A835F1"/>
    <w:rsid w:val="00A85026"/>
    <w:rsid w:val="00A85AF0"/>
    <w:rsid w:val="00A91550"/>
    <w:rsid w:val="00A93667"/>
    <w:rsid w:val="00A936BA"/>
    <w:rsid w:val="00A94E45"/>
    <w:rsid w:val="00A9717D"/>
    <w:rsid w:val="00AA00AB"/>
    <w:rsid w:val="00AA071B"/>
    <w:rsid w:val="00AA0ED5"/>
    <w:rsid w:val="00AA1961"/>
    <w:rsid w:val="00AA5592"/>
    <w:rsid w:val="00AA6B3E"/>
    <w:rsid w:val="00AA7040"/>
    <w:rsid w:val="00AA75AB"/>
    <w:rsid w:val="00AB1F08"/>
    <w:rsid w:val="00AB5324"/>
    <w:rsid w:val="00AC022A"/>
    <w:rsid w:val="00AC46B8"/>
    <w:rsid w:val="00AC5104"/>
    <w:rsid w:val="00AC65B3"/>
    <w:rsid w:val="00AD0591"/>
    <w:rsid w:val="00AD22D2"/>
    <w:rsid w:val="00AD30A0"/>
    <w:rsid w:val="00AD4813"/>
    <w:rsid w:val="00AD4DB1"/>
    <w:rsid w:val="00AD5A4E"/>
    <w:rsid w:val="00AE0B0F"/>
    <w:rsid w:val="00AE1963"/>
    <w:rsid w:val="00AE63AD"/>
    <w:rsid w:val="00AE73AB"/>
    <w:rsid w:val="00AE7A4E"/>
    <w:rsid w:val="00AF0585"/>
    <w:rsid w:val="00AF57C8"/>
    <w:rsid w:val="00B00BB0"/>
    <w:rsid w:val="00B03636"/>
    <w:rsid w:val="00B0794E"/>
    <w:rsid w:val="00B1228C"/>
    <w:rsid w:val="00B138C5"/>
    <w:rsid w:val="00B139BF"/>
    <w:rsid w:val="00B14160"/>
    <w:rsid w:val="00B14840"/>
    <w:rsid w:val="00B1708A"/>
    <w:rsid w:val="00B300CF"/>
    <w:rsid w:val="00B3206B"/>
    <w:rsid w:val="00B34449"/>
    <w:rsid w:val="00B377DA"/>
    <w:rsid w:val="00B40514"/>
    <w:rsid w:val="00B40F83"/>
    <w:rsid w:val="00B416B2"/>
    <w:rsid w:val="00B437E3"/>
    <w:rsid w:val="00B44C39"/>
    <w:rsid w:val="00B47A26"/>
    <w:rsid w:val="00B50510"/>
    <w:rsid w:val="00B50CC0"/>
    <w:rsid w:val="00B510BC"/>
    <w:rsid w:val="00B51639"/>
    <w:rsid w:val="00B51943"/>
    <w:rsid w:val="00B53199"/>
    <w:rsid w:val="00B54655"/>
    <w:rsid w:val="00B55058"/>
    <w:rsid w:val="00B55C89"/>
    <w:rsid w:val="00B57107"/>
    <w:rsid w:val="00B571C2"/>
    <w:rsid w:val="00B57CEE"/>
    <w:rsid w:val="00B621AC"/>
    <w:rsid w:val="00B67627"/>
    <w:rsid w:val="00B7401A"/>
    <w:rsid w:val="00B74CA5"/>
    <w:rsid w:val="00B76A3B"/>
    <w:rsid w:val="00B815D5"/>
    <w:rsid w:val="00B816C8"/>
    <w:rsid w:val="00B864D2"/>
    <w:rsid w:val="00B86ED0"/>
    <w:rsid w:val="00B91004"/>
    <w:rsid w:val="00B942EE"/>
    <w:rsid w:val="00BA180F"/>
    <w:rsid w:val="00BA38D8"/>
    <w:rsid w:val="00BA48B0"/>
    <w:rsid w:val="00BA6022"/>
    <w:rsid w:val="00BA67A6"/>
    <w:rsid w:val="00BA7E4B"/>
    <w:rsid w:val="00BB1D53"/>
    <w:rsid w:val="00BB4EB1"/>
    <w:rsid w:val="00BB64D6"/>
    <w:rsid w:val="00BB712D"/>
    <w:rsid w:val="00BC17C7"/>
    <w:rsid w:val="00BC324D"/>
    <w:rsid w:val="00BC45C4"/>
    <w:rsid w:val="00BC5465"/>
    <w:rsid w:val="00BC65E5"/>
    <w:rsid w:val="00BC77C5"/>
    <w:rsid w:val="00BC79A3"/>
    <w:rsid w:val="00BC7BE9"/>
    <w:rsid w:val="00BD0F18"/>
    <w:rsid w:val="00BD1EDF"/>
    <w:rsid w:val="00BD1FE7"/>
    <w:rsid w:val="00BD6CD4"/>
    <w:rsid w:val="00BD6EB3"/>
    <w:rsid w:val="00BD75AD"/>
    <w:rsid w:val="00BD7717"/>
    <w:rsid w:val="00BE0B2C"/>
    <w:rsid w:val="00BE132B"/>
    <w:rsid w:val="00BE1600"/>
    <w:rsid w:val="00BE1BD9"/>
    <w:rsid w:val="00BE2BA6"/>
    <w:rsid w:val="00BE3BA1"/>
    <w:rsid w:val="00BE6992"/>
    <w:rsid w:val="00BE7860"/>
    <w:rsid w:val="00BF193D"/>
    <w:rsid w:val="00BF296F"/>
    <w:rsid w:val="00BF45E8"/>
    <w:rsid w:val="00BF7C40"/>
    <w:rsid w:val="00C00179"/>
    <w:rsid w:val="00C0698D"/>
    <w:rsid w:val="00C154C9"/>
    <w:rsid w:val="00C16386"/>
    <w:rsid w:val="00C16E07"/>
    <w:rsid w:val="00C1735B"/>
    <w:rsid w:val="00C17BE9"/>
    <w:rsid w:val="00C2008D"/>
    <w:rsid w:val="00C23023"/>
    <w:rsid w:val="00C30E35"/>
    <w:rsid w:val="00C36F55"/>
    <w:rsid w:val="00C37425"/>
    <w:rsid w:val="00C37791"/>
    <w:rsid w:val="00C404FF"/>
    <w:rsid w:val="00C41EA0"/>
    <w:rsid w:val="00C52468"/>
    <w:rsid w:val="00C5343B"/>
    <w:rsid w:val="00C56E79"/>
    <w:rsid w:val="00C57922"/>
    <w:rsid w:val="00C61E66"/>
    <w:rsid w:val="00C62704"/>
    <w:rsid w:val="00C66A99"/>
    <w:rsid w:val="00C707D9"/>
    <w:rsid w:val="00C742D4"/>
    <w:rsid w:val="00C75738"/>
    <w:rsid w:val="00C805FC"/>
    <w:rsid w:val="00C82138"/>
    <w:rsid w:val="00C83A9B"/>
    <w:rsid w:val="00C846C8"/>
    <w:rsid w:val="00C904B0"/>
    <w:rsid w:val="00C908E3"/>
    <w:rsid w:val="00C93414"/>
    <w:rsid w:val="00C97004"/>
    <w:rsid w:val="00CA0FFB"/>
    <w:rsid w:val="00CA231F"/>
    <w:rsid w:val="00CA3D1C"/>
    <w:rsid w:val="00CA5F96"/>
    <w:rsid w:val="00CA6306"/>
    <w:rsid w:val="00CA63F2"/>
    <w:rsid w:val="00CA6F38"/>
    <w:rsid w:val="00CA6FFE"/>
    <w:rsid w:val="00CB4BC1"/>
    <w:rsid w:val="00CB4FA6"/>
    <w:rsid w:val="00CB639C"/>
    <w:rsid w:val="00CB6D73"/>
    <w:rsid w:val="00CC0217"/>
    <w:rsid w:val="00CC1B98"/>
    <w:rsid w:val="00CC3CEF"/>
    <w:rsid w:val="00CC4112"/>
    <w:rsid w:val="00CC6E29"/>
    <w:rsid w:val="00CD2440"/>
    <w:rsid w:val="00CD28BB"/>
    <w:rsid w:val="00CD4602"/>
    <w:rsid w:val="00CD5134"/>
    <w:rsid w:val="00CD5B58"/>
    <w:rsid w:val="00CD6669"/>
    <w:rsid w:val="00CD78C2"/>
    <w:rsid w:val="00CE3E68"/>
    <w:rsid w:val="00CE7170"/>
    <w:rsid w:val="00CF18B9"/>
    <w:rsid w:val="00CF4F58"/>
    <w:rsid w:val="00CF7C68"/>
    <w:rsid w:val="00CF7E8A"/>
    <w:rsid w:val="00D01FC4"/>
    <w:rsid w:val="00D02772"/>
    <w:rsid w:val="00D04C50"/>
    <w:rsid w:val="00D117CD"/>
    <w:rsid w:val="00D13341"/>
    <w:rsid w:val="00D13635"/>
    <w:rsid w:val="00D14160"/>
    <w:rsid w:val="00D147A7"/>
    <w:rsid w:val="00D14F48"/>
    <w:rsid w:val="00D24EFF"/>
    <w:rsid w:val="00D2514B"/>
    <w:rsid w:val="00D339E6"/>
    <w:rsid w:val="00D3592F"/>
    <w:rsid w:val="00D35B5F"/>
    <w:rsid w:val="00D365AB"/>
    <w:rsid w:val="00D37D94"/>
    <w:rsid w:val="00D40405"/>
    <w:rsid w:val="00D42D52"/>
    <w:rsid w:val="00D446F0"/>
    <w:rsid w:val="00D523C5"/>
    <w:rsid w:val="00D52C3A"/>
    <w:rsid w:val="00D52DF1"/>
    <w:rsid w:val="00D55087"/>
    <w:rsid w:val="00D56DF7"/>
    <w:rsid w:val="00D5762A"/>
    <w:rsid w:val="00D57E6D"/>
    <w:rsid w:val="00D610B1"/>
    <w:rsid w:val="00D6221A"/>
    <w:rsid w:val="00D62F85"/>
    <w:rsid w:val="00D63578"/>
    <w:rsid w:val="00D706CB"/>
    <w:rsid w:val="00D70BEB"/>
    <w:rsid w:val="00D763F5"/>
    <w:rsid w:val="00D7682B"/>
    <w:rsid w:val="00D8032C"/>
    <w:rsid w:val="00D81A6F"/>
    <w:rsid w:val="00D81B56"/>
    <w:rsid w:val="00D820F0"/>
    <w:rsid w:val="00D823F0"/>
    <w:rsid w:val="00D83A53"/>
    <w:rsid w:val="00D83EBC"/>
    <w:rsid w:val="00D859B3"/>
    <w:rsid w:val="00D85A07"/>
    <w:rsid w:val="00D87DFB"/>
    <w:rsid w:val="00D90E50"/>
    <w:rsid w:val="00D9343A"/>
    <w:rsid w:val="00D967AF"/>
    <w:rsid w:val="00D96E20"/>
    <w:rsid w:val="00DA260F"/>
    <w:rsid w:val="00DA287E"/>
    <w:rsid w:val="00DA2F73"/>
    <w:rsid w:val="00DA3BD2"/>
    <w:rsid w:val="00DB051B"/>
    <w:rsid w:val="00DB257D"/>
    <w:rsid w:val="00DB2B87"/>
    <w:rsid w:val="00DB4262"/>
    <w:rsid w:val="00DB6034"/>
    <w:rsid w:val="00DB7189"/>
    <w:rsid w:val="00DC388E"/>
    <w:rsid w:val="00DC4C40"/>
    <w:rsid w:val="00DC5130"/>
    <w:rsid w:val="00DC7679"/>
    <w:rsid w:val="00DC7A25"/>
    <w:rsid w:val="00DD2B01"/>
    <w:rsid w:val="00DD2EAC"/>
    <w:rsid w:val="00DD3CF1"/>
    <w:rsid w:val="00DD49F6"/>
    <w:rsid w:val="00DD4D77"/>
    <w:rsid w:val="00DD50FA"/>
    <w:rsid w:val="00DD63EB"/>
    <w:rsid w:val="00DD7A5A"/>
    <w:rsid w:val="00DE14DB"/>
    <w:rsid w:val="00DE28C3"/>
    <w:rsid w:val="00DE3E18"/>
    <w:rsid w:val="00DE4F39"/>
    <w:rsid w:val="00DE5657"/>
    <w:rsid w:val="00DF0C2D"/>
    <w:rsid w:val="00DF5246"/>
    <w:rsid w:val="00DF7CC0"/>
    <w:rsid w:val="00E00AB1"/>
    <w:rsid w:val="00E055AB"/>
    <w:rsid w:val="00E061B0"/>
    <w:rsid w:val="00E06CE6"/>
    <w:rsid w:val="00E1002B"/>
    <w:rsid w:val="00E1099A"/>
    <w:rsid w:val="00E12170"/>
    <w:rsid w:val="00E127D0"/>
    <w:rsid w:val="00E16C7F"/>
    <w:rsid w:val="00E1758E"/>
    <w:rsid w:val="00E2075B"/>
    <w:rsid w:val="00E20A86"/>
    <w:rsid w:val="00E210A3"/>
    <w:rsid w:val="00E23E24"/>
    <w:rsid w:val="00E263B1"/>
    <w:rsid w:val="00E275CC"/>
    <w:rsid w:val="00E33BD6"/>
    <w:rsid w:val="00E344F2"/>
    <w:rsid w:val="00E34E06"/>
    <w:rsid w:val="00E36302"/>
    <w:rsid w:val="00E4143F"/>
    <w:rsid w:val="00E41F39"/>
    <w:rsid w:val="00E47A26"/>
    <w:rsid w:val="00E5323D"/>
    <w:rsid w:val="00E552F5"/>
    <w:rsid w:val="00E55B15"/>
    <w:rsid w:val="00E572BD"/>
    <w:rsid w:val="00E6113D"/>
    <w:rsid w:val="00E61668"/>
    <w:rsid w:val="00E61CBE"/>
    <w:rsid w:val="00E6236E"/>
    <w:rsid w:val="00E6244E"/>
    <w:rsid w:val="00E64528"/>
    <w:rsid w:val="00E7028A"/>
    <w:rsid w:val="00E71FD4"/>
    <w:rsid w:val="00E755C6"/>
    <w:rsid w:val="00E77E46"/>
    <w:rsid w:val="00E77ED8"/>
    <w:rsid w:val="00E81880"/>
    <w:rsid w:val="00E8371D"/>
    <w:rsid w:val="00E8487A"/>
    <w:rsid w:val="00E84896"/>
    <w:rsid w:val="00E84C13"/>
    <w:rsid w:val="00E87065"/>
    <w:rsid w:val="00E875FB"/>
    <w:rsid w:val="00E927AF"/>
    <w:rsid w:val="00E92815"/>
    <w:rsid w:val="00E929DD"/>
    <w:rsid w:val="00E937CE"/>
    <w:rsid w:val="00E93C83"/>
    <w:rsid w:val="00EA0946"/>
    <w:rsid w:val="00EB06A9"/>
    <w:rsid w:val="00EB1F18"/>
    <w:rsid w:val="00EB4027"/>
    <w:rsid w:val="00EC1E28"/>
    <w:rsid w:val="00EC2C4E"/>
    <w:rsid w:val="00EC422C"/>
    <w:rsid w:val="00EC5A7D"/>
    <w:rsid w:val="00ED100D"/>
    <w:rsid w:val="00ED120D"/>
    <w:rsid w:val="00ED164A"/>
    <w:rsid w:val="00ED16AB"/>
    <w:rsid w:val="00ED4DBC"/>
    <w:rsid w:val="00ED77F0"/>
    <w:rsid w:val="00ED793A"/>
    <w:rsid w:val="00EE0E2E"/>
    <w:rsid w:val="00EE429F"/>
    <w:rsid w:val="00EE4816"/>
    <w:rsid w:val="00EE6B6F"/>
    <w:rsid w:val="00EE6EA7"/>
    <w:rsid w:val="00EE6FFC"/>
    <w:rsid w:val="00EE72FE"/>
    <w:rsid w:val="00EF0A9D"/>
    <w:rsid w:val="00EF10EF"/>
    <w:rsid w:val="00EF3BAF"/>
    <w:rsid w:val="00EF5B8B"/>
    <w:rsid w:val="00F01573"/>
    <w:rsid w:val="00F0166D"/>
    <w:rsid w:val="00F020A6"/>
    <w:rsid w:val="00F03E1B"/>
    <w:rsid w:val="00F041D6"/>
    <w:rsid w:val="00F055F9"/>
    <w:rsid w:val="00F11BE6"/>
    <w:rsid w:val="00F1353F"/>
    <w:rsid w:val="00F15638"/>
    <w:rsid w:val="00F17ED9"/>
    <w:rsid w:val="00F2032A"/>
    <w:rsid w:val="00F206B5"/>
    <w:rsid w:val="00F215C4"/>
    <w:rsid w:val="00F26109"/>
    <w:rsid w:val="00F273B9"/>
    <w:rsid w:val="00F352AC"/>
    <w:rsid w:val="00F40C63"/>
    <w:rsid w:val="00F40E65"/>
    <w:rsid w:val="00F41565"/>
    <w:rsid w:val="00F42E39"/>
    <w:rsid w:val="00F43682"/>
    <w:rsid w:val="00F45D2E"/>
    <w:rsid w:val="00F473C9"/>
    <w:rsid w:val="00F47DBA"/>
    <w:rsid w:val="00F50D06"/>
    <w:rsid w:val="00F51426"/>
    <w:rsid w:val="00F534E0"/>
    <w:rsid w:val="00F54CBB"/>
    <w:rsid w:val="00F62F44"/>
    <w:rsid w:val="00F634AC"/>
    <w:rsid w:val="00F63E0D"/>
    <w:rsid w:val="00F64923"/>
    <w:rsid w:val="00F755D2"/>
    <w:rsid w:val="00F76A94"/>
    <w:rsid w:val="00F80418"/>
    <w:rsid w:val="00F81015"/>
    <w:rsid w:val="00F828D3"/>
    <w:rsid w:val="00F85C9F"/>
    <w:rsid w:val="00F8607E"/>
    <w:rsid w:val="00F9227E"/>
    <w:rsid w:val="00F931F6"/>
    <w:rsid w:val="00F95C59"/>
    <w:rsid w:val="00F96FB7"/>
    <w:rsid w:val="00FA010B"/>
    <w:rsid w:val="00FA096B"/>
    <w:rsid w:val="00FA1AB6"/>
    <w:rsid w:val="00FA61BC"/>
    <w:rsid w:val="00FA705E"/>
    <w:rsid w:val="00FB0DD1"/>
    <w:rsid w:val="00FB2E00"/>
    <w:rsid w:val="00FB5BC3"/>
    <w:rsid w:val="00FC5144"/>
    <w:rsid w:val="00FC57BA"/>
    <w:rsid w:val="00FC7E7D"/>
    <w:rsid w:val="00FD2160"/>
    <w:rsid w:val="00FD45EE"/>
    <w:rsid w:val="00FD4D0A"/>
    <w:rsid w:val="00FD7094"/>
    <w:rsid w:val="00FE2545"/>
    <w:rsid w:val="00FE3CCA"/>
    <w:rsid w:val="00FF04E8"/>
    <w:rsid w:val="00FF0D02"/>
    <w:rsid w:val="00FF1FE9"/>
    <w:rsid w:val="00FF70D6"/>
    <w:rsid w:val="00FF7D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nhideWhenUsed="0" w:qFormat="1"/>
    <w:lsdException w:name="Emphasis" w:semiHidden="0" w:uiPriority="20" w:unhideWhenUsed="0" w:qFormat="1"/>
    <w:lsdException w:name="Document Map" w:unhideWhenUsed="0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323D"/>
    <w:rPr>
      <w:rFonts w:ascii="Arial" w:hAnsi="Arial" w:cs="Arial"/>
      <w:sz w:val="24"/>
      <w:szCs w:val="24"/>
      <w:lang w:val="de-DE" w:eastAsia="de-DE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5323D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5323D"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A80EAB"/>
    <w:rPr>
      <w:rFonts w:ascii="Cambria" w:hAnsi="Cambria" w:cs="Cambria"/>
      <w:b/>
      <w:bCs/>
      <w:kern w:val="32"/>
      <w:sz w:val="32"/>
      <w:szCs w:val="32"/>
      <w:lang w:val="de-DE" w:eastAsia="de-DE"/>
    </w:rPr>
  </w:style>
  <w:style w:type="character" w:customStyle="1" w:styleId="Heading3Char">
    <w:name w:val="Heading 3 Char"/>
    <w:basedOn w:val="DefaultParagraphFont"/>
    <w:link w:val="Heading3"/>
    <w:uiPriority w:val="99"/>
    <w:rsid w:val="009926A0"/>
    <w:rPr>
      <w:rFonts w:ascii="Arial" w:hAnsi="Arial" w:cs="Arial"/>
      <w:b/>
      <w:bCs/>
      <w:sz w:val="26"/>
      <w:szCs w:val="26"/>
      <w:lang w:val="de-DE" w:eastAsia="de-DE"/>
    </w:rPr>
  </w:style>
  <w:style w:type="paragraph" w:styleId="Header">
    <w:name w:val="header"/>
    <w:basedOn w:val="Normal"/>
    <w:link w:val="HeaderChar"/>
    <w:uiPriority w:val="99"/>
    <w:rsid w:val="00E5323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26A0"/>
    <w:rPr>
      <w:rFonts w:ascii="Arial" w:hAnsi="Arial" w:cs="Arial"/>
      <w:sz w:val="24"/>
      <w:szCs w:val="24"/>
      <w:lang w:val="de-DE" w:eastAsia="de-DE"/>
    </w:rPr>
  </w:style>
  <w:style w:type="paragraph" w:styleId="Footer">
    <w:name w:val="footer"/>
    <w:basedOn w:val="Normal"/>
    <w:link w:val="FooterChar"/>
    <w:uiPriority w:val="99"/>
    <w:rsid w:val="00E5323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1639"/>
    <w:rPr>
      <w:rFonts w:ascii="Arial" w:hAnsi="Arial" w:cs="Arial"/>
      <w:sz w:val="24"/>
      <w:szCs w:val="24"/>
      <w:lang w:val="de-DE" w:eastAsia="de-DE"/>
    </w:rPr>
  </w:style>
  <w:style w:type="character" w:styleId="Hyperlink">
    <w:name w:val="Hyperlink"/>
    <w:basedOn w:val="DefaultParagraphFont"/>
    <w:uiPriority w:val="99"/>
    <w:rsid w:val="00E5323D"/>
    <w:rPr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EE6EA7"/>
    <w:rPr>
      <w:b/>
      <w:bCs/>
    </w:rPr>
  </w:style>
  <w:style w:type="paragraph" w:customStyle="1" w:styleId="ecxmsonormal">
    <w:name w:val="ecxmsonormal"/>
    <w:basedOn w:val="Normal"/>
    <w:uiPriority w:val="99"/>
    <w:rsid w:val="00EE6EA7"/>
    <w:pPr>
      <w:spacing w:after="324"/>
    </w:pPr>
    <w:rPr>
      <w:rFonts w:cs="Times New Roman"/>
    </w:rPr>
  </w:style>
  <w:style w:type="paragraph" w:styleId="ListParagraph">
    <w:name w:val="List Paragraph"/>
    <w:basedOn w:val="Normal"/>
    <w:uiPriority w:val="99"/>
    <w:qFormat/>
    <w:rsid w:val="00F11BE6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4D56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D5607"/>
    <w:rPr>
      <w:rFonts w:ascii="Tahoma" w:hAnsi="Tahoma" w:cs="Tahoma"/>
      <w:sz w:val="16"/>
      <w:szCs w:val="16"/>
      <w:lang w:val="de-DE" w:eastAsia="de-DE"/>
    </w:rPr>
  </w:style>
  <w:style w:type="character" w:customStyle="1" w:styleId="ZchnZchn1">
    <w:name w:val="Zchn Zchn1"/>
    <w:basedOn w:val="DefaultParagraphFont"/>
    <w:uiPriority w:val="99"/>
    <w:rsid w:val="00122048"/>
    <w:rPr>
      <w:rFonts w:ascii="Arial" w:hAnsi="Arial" w:cs="Arial"/>
      <w:sz w:val="24"/>
      <w:szCs w:val="24"/>
      <w:lang w:val="de-DE" w:eastAsia="de-DE"/>
    </w:rPr>
  </w:style>
  <w:style w:type="character" w:customStyle="1" w:styleId="ecx714152712-17082012">
    <w:name w:val="ecx714152712-17082012"/>
    <w:basedOn w:val="DefaultParagraphFont"/>
    <w:uiPriority w:val="99"/>
    <w:rsid w:val="00006F3E"/>
    <w:rPr>
      <w:rFonts w:cs="Times New Roman"/>
    </w:rPr>
  </w:style>
  <w:style w:type="paragraph" w:customStyle="1" w:styleId="Default">
    <w:name w:val="Default"/>
    <w:uiPriority w:val="99"/>
    <w:rsid w:val="00356B05"/>
    <w:pPr>
      <w:autoSpaceDE w:val="0"/>
      <w:autoSpaceDN w:val="0"/>
      <w:adjustRightInd w:val="0"/>
    </w:pPr>
    <w:rPr>
      <w:rFonts w:ascii="Wingdings" w:hAnsi="Wingdings" w:cs="Wingdings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rsid w:val="00D823F0"/>
    <w:pPr>
      <w:spacing w:after="324"/>
    </w:pPr>
    <w:rPr>
      <w:rFonts w:cs="Times New Roman"/>
      <w:lang w:val="de-AT" w:eastAsia="de-AT"/>
    </w:rPr>
  </w:style>
  <w:style w:type="paragraph" w:styleId="DocumentMap">
    <w:name w:val="Document Map"/>
    <w:basedOn w:val="Normal"/>
    <w:link w:val="DocumentMapChar"/>
    <w:uiPriority w:val="99"/>
    <w:semiHidden/>
    <w:rsid w:val="003A17A0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E6AAA"/>
    <w:rPr>
      <w:sz w:val="0"/>
      <w:szCs w:val="0"/>
      <w:lang w:val="de-DE"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906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06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06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06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063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06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063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063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063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9063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063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9063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06328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9063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9063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9063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90632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90632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90633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90633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906328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90632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90632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063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06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06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06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06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063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063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06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063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9063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063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9063300">
                                                  <w:marLeft w:val="0"/>
                                                  <w:marRight w:val="8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063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906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90632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90633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9063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9063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90633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9063312">
                                                                                  <w:marLeft w:val="163"/>
                                                                                  <w:marRight w:val="163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90632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90633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063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06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06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06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06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06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063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063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063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90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063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9063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06327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90632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90632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90633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9063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90633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90632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90632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906326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90632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90632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063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06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06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06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063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06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063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063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063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9063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063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906333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063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9063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9063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9063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13890633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9063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90632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906323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90633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90633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063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116</Words>
  <Characters>738</Characters>
  <Application>Microsoft Office Outlook</Application>
  <DocSecurity>0</DocSecurity>
  <Lines>0</Lines>
  <Paragraphs>0</Paragraphs>
  <ScaleCrop>false</ScaleCrop>
  <Company>Österreichischer Boxverband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Vorstandssitzung, am 27</dc:title>
  <dc:subject>Protokoll Generalversammlung</dc:subject>
  <dc:creator>Schriftführer Dr. H.S.</dc:creator>
  <cp:keywords/>
  <dc:description/>
  <cp:lastModifiedBy>Martin Maresch</cp:lastModifiedBy>
  <cp:revision>2</cp:revision>
  <cp:lastPrinted>2017-10-05T15:32:00Z</cp:lastPrinted>
  <dcterms:created xsi:type="dcterms:W3CDTF">2021-06-30T08:57:00Z</dcterms:created>
  <dcterms:modified xsi:type="dcterms:W3CDTF">2021-06-30T08:57:00Z</dcterms:modified>
  <cp:category>Boxsport</cp:category>
</cp:coreProperties>
</file>