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97E" w:rsidRDefault="0033297E" w:rsidP="00447362">
      <w:pPr>
        <w:tabs>
          <w:tab w:val="left" w:leader="underscore" w:pos="5529"/>
          <w:tab w:val="left" w:pos="5670"/>
          <w:tab w:val="left" w:leader="underscore" w:pos="10065"/>
        </w:tabs>
        <w:spacing w:before="120"/>
        <w:ind w:left="284"/>
        <w:jc w:val="center"/>
        <w:outlineLvl w:val="0"/>
        <w:rPr>
          <w:rFonts w:ascii="Calibri" w:hAnsi="Calibri" w:cs="Calibri"/>
          <w:b/>
          <w:bCs/>
          <w:smallCaps/>
          <w:u w:val="single"/>
        </w:rPr>
      </w:pPr>
      <w:r>
        <w:rPr>
          <w:rFonts w:ascii="Calibri" w:hAnsi="Calibri" w:cs="Calibri"/>
          <w:b/>
          <w:bCs/>
          <w:smallCaps/>
          <w:u w:val="single"/>
        </w:rPr>
        <w:t>Veranstaltungsmeldung</w:t>
      </w:r>
    </w:p>
    <w:p w:rsidR="0033297E" w:rsidRDefault="0033297E" w:rsidP="00447362">
      <w:pPr>
        <w:tabs>
          <w:tab w:val="left" w:leader="underscore" w:pos="5529"/>
          <w:tab w:val="left" w:pos="5670"/>
          <w:tab w:val="left" w:leader="underscore" w:pos="10065"/>
        </w:tabs>
        <w:spacing w:before="360" w:line="480" w:lineRule="auto"/>
        <w:ind w:left="284"/>
        <w:outlineLvl w:val="0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Veranstalter :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  <w:t>ZVR-Zahl:</w:t>
      </w:r>
      <w:r>
        <w:rPr>
          <w:rFonts w:ascii="Calibri" w:hAnsi="Calibri" w:cs="Calibri"/>
          <w:b/>
          <w:bCs/>
          <w:sz w:val="18"/>
          <w:szCs w:val="18"/>
        </w:rPr>
        <w:tab/>
      </w:r>
    </w:p>
    <w:p w:rsidR="0033297E" w:rsidRDefault="0033297E" w:rsidP="00065FC1">
      <w:pPr>
        <w:tabs>
          <w:tab w:val="left" w:leader="underscore" w:pos="5529"/>
          <w:tab w:val="left" w:pos="5670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Straße: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  <w:t>PLZ, Ort:</w:t>
      </w:r>
      <w:r>
        <w:rPr>
          <w:rFonts w:ascii="Calibri" w:hAnsi="Calibri" w:cs="Calibri"/>
          <w:b/>
          <w:bCs/>
          <w:sz w:val="18"/>
          <w:szCs w:val="18"/>
        </w:rPr>
        <w:tab/>
      </w:r>
    </w:p>
    <w:p w:rsidR="0033297E" w:rsidRDefault="0033297E" w:rsidP="00065FC1">
      <w:pPr>
        <w:tabs>
          <w:tab w:val="left" w:leader="underscore" w:pos="5529"/>
          <w:tab w:val="left" w:pos="5670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Ansprechperson: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  <w:t>Tel. Nr.:</w:t>
      </w:r>
      <w:r>
        <w:rPr>
          <w:rFonts w:ascii="Calibri" w:hAnsi="Calibri" w:cs="Calibri"/>
          <w:b/>
          <w:bCs/>
          <w:sz w:val="18"/>
          <w:szCs w:val="18"/>
        </w:rPr>
        <w:tab/>
      </w:r>
    </w:p>
    <w:p w:rsidR="0033297E" w:rsidRDefault="0033297E" w:rsidP="00065FC1">
      <w:pPr>
        <w:tabs>
          <w:tab w:val="left" w:pos="1134"/>
          <w:tab w:val="left" w:leader="underscore" w:pos="5529"/>
          <w:tab w:val="left" w:pos="5670"/>
          <w:tab w:val="left" w:leader="underscore" w:pos="10065"/>
        </w:tabs>
        <w:spacing w:before="120" w:line="480" w:lineRule="auto"/>
        <w:ind w:left="284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Art der Veranstaltung: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  <w:t>Datum  der Veranstaltung:</w:t>
      </w:r>
      <w:r>
        <w:rPr>
          <w:rFonts w:ascii="Calibri" w:hAnsi="Calibri" w:cs="Calibri"/>
          <w:b/>
          <w:bCs/>
          <w:sz w:val="18"/>
          <w:szCs w:val="18"/>
        </w:rPr>
        <w:tab/>
      </w:r>
    </w:p>
    <w:p w:rsidR="0033297E" w:rsidRDefault="0033297E" w:rsidP="00065FC1">
      <w:pPr>
        <w:tabs>
          <w:tab w:val="left" w:pos="1134"/>
          <w:tab w:val="left" w:leader="underscore" w:pos="5529"/>
          <w:tab w:val="left" w:pos="5670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Beginn der Veranstaltung: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  <w:t>Ende der Veranstaltung:</w:t>
      </w:r>
      <w:r>
        <w:rPr>
          <w:rFonts w:ascii="Calibri" w:hAnsi="Calibri" w:cs="Calibri"/>
          <w:b/>
          <w:bCs/>
          <w:sz w:val="18"/>
          <w:szCs w:val="18"/>
        </w:rPr>
        <w:tab/>
      </w:r>
    </w:p>
    <w:p w:rsidR="0033297E" w:rsidRDefault="0033297E" w:rsidP="00447362">
      <w:pPr>
        <w:tabs>
          <w:tab w:val="left" w:pos="142"/>
          <w:tab w:val="left" w:pos="2977"/>
          <w:tab w:val="left" w:leader="underscore" w:pos="10065"/>
        </w:tabs>
        <w:spacing w:line="480" w:lineRule="auto"/>
        <w:ind w:left="284"/>
        <w:outlineLvl w:val="0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 xml:space="preserve">Adresse und Ort der Veranstaltung: 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</w:r>
    </w:p>
    <w:p w:rsidR="0033297E" w:rsidRDefault="0033297E" w:rsidP="00447362">
      <w:pPr>
        <w:tabs>
          <w:tab w:val="left" w:leader="underscore" w:pos="5529"/>
          <w:tab w:val="left" w:pos="5670"/>
          <w:tab w:val="left" w:leader="underscore" w:pos="10065"/>
        </w:tabs>
        <w:spacing w:before="120" w:line="480" w:lineRule="auto"/>
        <w:ind w:left="284"/>
        <w:outlineLvl w:val="0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Technischer Leiter: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  <w:t>Delegierter:</w:t>
      </w:r>
      <w:r>
        <w:rPr>
          <w:rFonts w:ascii="Calibri" w:hAnsi="Calibri" w:cs="Calibri"/>
          <w:b/>
          <w:bCs/>
          <w:sz w:val="18"/>
          <w:szCs w:val="18"/>
        </w:rPr>
        <w:tab/>
      </w:r>
    </w:p>
    <w:p w:rsidR="0033297E" w:rsidRDefault="0033297E" w:rsidP="00447362">
      <w:pPr>
        <w:tabs>
          <w:tab w:val="left" w:leader="underscore" w:pos="5529"/>
          <w:tab w:val="left" w:pos="5670"/>
          <w:tab w:val="left" w:leader="underscore" w:pos="10065"/>
        </w:tabs>
        <w:spacing w:line="480" w:lineRule="auto"/>
        <w:ind w:left="284"/>
        <w:outlineLvl w:val="0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Ringarzt: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</w:r>
    </w:p>
    <w:p w:rsidR="0033297E" w:rsidRDefault="0033297E" w:rsidP="00447362">
      <w:pPr>
        <w:tabs>
          <w:tab w:val="left" w:leader="underscore" w:pos="10065"/>
        </w:tabs>
        <w:spacing w:line="480" w:lineRule="auto"/>
        <w:ind w:left="284"/>
        <w:outlineLvl w:val="0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Kampfgericht:</w:t>
      </w:r>
      <w:r>
        <w:rPr>
          <w:rFonts w:ascii="Calibri" w:hAnsi="Calibri" w:cs="Calibri"/>
          <w:b/>
          <w:bCs/>
          <w:sz w:val="18"/>
          <w:szCs w:val="18"/>
        </w:rPr>
        <w:tab/>
      </w:r>
    </w:p>
    <w:p w:rsidR="0033297E" w:rsidRDefault="0033297E" w:rsidP="00447362">
      <w:pPr>
        <w:tabs>
          <w:tab w:val="left" w:leader="underscore" w:pos="5103"/>
          <w:tab w:val="left" w:pos="5245"/>
          <w:tab w:val="left" w:leader="underscore" w:pos="10065"/>
        </w:tabs>
        <w:spacing w:before="120" w:line="480" w:lineRule="auto"/>
        <w:ind w:left="284"/>
        <w:outlineLvl w:val="0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Name Boxer/-innen: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  <w:t>Name Boxer/-innen:</w:t>
      </w:r>
      <w:r>
        <w:rPr>
          <w:rFonts w:ascii="Calibri" w:hAnsi="Calibri" w:cs="Calibri"/>
          <w:b/>
          <w:bCs/>
          <w:sz w:val="18"/>
          <w:szCs w:val="18"/>
        </w:rPr>
        <w:tab/>
      </w:r>
    </w:p>
    <w:p w:rsidR="0033297E" w:rsidRDefault="0033297E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Name Boxer/-innen: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  <w:t>Name Boxer/-innen:</w:t>
      </w:r>
      <w:r>
        <w:rPr>
          <w:rFonts w:ascii="Calibri" w:hAnsi="Calibri" w:cs="Calibri"/>
          <w:b/>
          <w:bCs/>
          <w:sz w:val="18"/>
          <w:szCs w:val="18"/>
        </w:rPr>
        <w:tab/>
      </w:r>
    </w:p>
    <w:p w:rsidR="0033297E" w:rsidRDefault="0033297E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Name Boxer/-innen: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  <w:t>Name Boxer/-innen:</w:t>
      </w:r>
      <w:r>
        <w:rPr>
          <w:rFonts w:ascii="Calibri" w:hAnsi="Calibri" w:cs="Calibri"/>
          <w:b/>
          <w:bCs/>
          <w:sz w:val="18"/>
          <w:szCs w:val="18"/>
        </w:rPr>
        <w:tab/>
      </w:r>
    </w:p>
    <w:p w:rsidR="0033297E" w:rsidRDefault="0033297E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Name Boxer/-innen: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  <w:t>Name Boxer/-innen:</w:t>
      </w:r>
      <w:r>
        <w:rPr>
          <w:rFonts w:ascii="Calibri" w:hAnsi="Calibri" w:cs="Calibri"/>
          <w:b/>
          <w:bCs/>
          <w:sz w:val="18"/>
          <w:szCs w:val="18"/>
        </w:rPr>
        <w:tab/>
      </w:r>
    </w:p>
    <w:p w:rsidR="0033297E" w:rsidRDefault="0033297E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Name Boxer/-innen: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  <w:t>Name Boxer/-innen:</w:t>
      </w:r>
      <w:r>
        <w:rPr>
          <w:rFonts w:ascii="Calibri" w:hAnsi="Calibri" w:cs="Calibri"/>
          <w:b/>
          <w:bCs/>
          <w:sz w:val="18"/>
          <w:szCs w:val="18"/>
        </w:rPr>
        <w:tab/>
      </w:r>
    </w:p>
    <w:p w:rsidR="0033297E" w:rsidRDefault="0033297E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Name Boxer/-innen: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  <w:t>Name Boxer/-innen:</w:t>
      </w:r>
      <w:r>
        <w:rPr>
          <w:rFonts w:ascii="Calibri" w:hAnsi="Calibri" w:cs="Calibri"/>
          <w:b/>
          <w:bCs/>
          <w:sz w:val="18"/>
          <w:szCs w:val="18"/>
        </w:rPr>
        <w:tab/>
      </w:r>
    </w:p>
    <w:p w:rsidR="0033297E" w:rsidRDefault="0033297E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Name Boxer/-innen: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  <w:t>Name Boxer/-innen:</w:t>
      </w:r>
      <w:r>
        <w:rPr>
          <w:rFonts w:ascii="Calibri" w:hAnsi="Calibri" w:cs="Calibri"/>
          <w:b/>
          <w:bCs/>
          <w:sz w:val="18"/>
          <w:szCs w:val="18"/>
        </w:rPr>
        <w:tab/>
      </w:r>
    </w:p>
    <w:p w:rsidR="0033297E" w:rsidRDefault="0033297E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Name Boxer/-innen: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  <w:t>Name Boxer/-innen:</w:t>
      </w:r>
      <w:r>
        <w:rPr>
          <w:rFonts w:ascii="Calibri" w:hAnsi="Calibri" w:cs="Calibri"/>
          <w:b/>
          <w:bCs/>
          <w:sz w:val="18"/>
          <w:szCs w:val="18"/>
        </w:rPr>
        <w:tab/>
      </w:r>
    </w:p>
    <w:p w:rsidR="0033297E" w:rsidRDefault="0033297E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Name Boxer/-innen: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  <w:t>Name Boxer/-innen:</w:t>
      </w:r>
      <w:r>
        <w:rPr>
          <w:rFonts w:ascii="Calibri" w:hAnsi="Calibri" w:cs="Calibri"/>
          <w:b/>
          <w:bCs/>
          <w:sz w:val="18"/>
          <w:szCs w:val="18"/>
        </w:rPr>
        <w:tab/>
      </w:r>
    </w:p>
    <w:p w:rsidR="0033297E" w:rsidRDefault="0033297E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Name Boxer/-innen: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  <w:t>Name Boxer/-innen:</w:t>
      </w:r>
      <w:r>
        <w:rPr>
          <w:rFonts w:ascii="Calibri" w:hAnsi="Calibri" w:cs="Calibri"/>
          <w:b/>
          <w:bCs/>
          <w:sz w:val="18"/>
          <w:szCs w:val="18"/>
        </w:rPr>
        <w:tab/>
      </w:r>
    </w:p>
    <w:p w:rsidR="0033297E" w:rsidRDefault="0033297E" w:rsidP="00065FC1">
      <w:pPr>
        <w:tabs>
          <w:tab w:val="left" w:leader="underscore" w:pos="5103"/>
          <w:tab w:val="left" w:pos="5245"/>
          <w:tab w:val="left" w:leader="underscore" w:pos="10065"/>
        </w:tabs>
        <w:ind w:left="284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Der Veranstalter hat die Veranstaltung ordnungsgemäß bei den zuständigen Behörden gemeldet und erfüllt alle behördlichen Auflagen. Darüber hinaus wurden die Rettungsdienste vor Ort über die Abhaltung der Veranstaltung informiert.</w:t>
      </w:r>
    </w:p>
    <w:p w:rsidR="0033297E" w:rsidRDefault="0033297E" w:rsidP="00065FC1">
      <w:pPr>
        <w:tabs>
          <w:tab w:val="left" w:leader="underscore" w:pos="5103"/>
          <w:tab w:val="left" w:pos="5245"/>
          <w:tab w:val="left" w:leader="underscore" w:pos="10065"/>
        </w:tabs>
        <w:ind w:left="284"/>
        <w:rPr>
          <w:rFonts w:ascii="Calibri" w:hAnsi="Calibri" w:cs="Calibri"/>
          <w:b/>
          <w:bCs/>
          <w:sz w:val="18"/>
          <w:szCs w:val="18"/>
        </w:rPr>
      </w:pPr>
    </w:p>
    <w:p w:rsidR="0033297E" w:rsidRDefault="0033297E" w:rsidP="002B6C6F">
      <w:pPr>
        <w:tabs>
          <w:tab w:val="left" w:leader="underscore" w:pos="4536"/>
          <w:tab w:val="left" w:pos="4820"/>
        </w:tabs>
        <w:ind w:left="284"/>
        <w:rPr>
          <w:rFonts w:ascii="Calibri" w:hAnsi="Calibri" w:cs="Calibri"/>
          <w:b/>
          <w:bCs/>
          <w:sz w:val="16"/>
          <w:szCs w:val="16"/>
        </w:rPr>
      </w:pPr>
      <w:r>
        <w:rPr>
          <w:rFonts w:ascii="Calibri" w:hAnsi="Calibri" w:cs="Calibri"/>
          <w:b/>
          <w:bCs/>
          <w:sz w:val="16"/>
          <w:szCs w:val="16"/>
        </w:rPr>
        <w:t xml:space="preserve">Bitte darauf achten, dass die  Veranstaltungsgebühr von € 30.-  für AOB oder Master Boxing bzw. € 60.- für AOB und Master Boxing rechtzeitig auf das ÖBV Konto </w:t>
      </w:r>
      <w:r>
        <w:rPr>
          <w:rFonts w:ascii="Calibri" w:hAnsi="Calibri" w:cs="Calibri"/>
          <w:b/>
          <w:bCs/>
          <w:sz w:val="16"/>
          <w:szCs w:val="16"/>
          <w:lang w:val="de-AT"/>
        </w:rPr>
        <w:t>AT16 1400 0412 1080 3732</w:t>
      </w:r>
      <w:r>
        <w:rPr>
          <w:rFonts w:ascii="Calibri" w:hAnsi="Calibri" w:cs="Calibri"/>
          <w:b/>
          <w:bCs/>
          <w:sz w:val="16"/>
          <w:szCs w:val="16"/>
        </w:rPr>
        <w:t xml:space="preserve"> eingezahlt wird. Freigabe erfolgt erst nach Zahlungseingang!</w:t>
      </w:r>
    </w:p>
    <w:p w:rsidR="0033297E" w:rsidRDefault="0033297E" w:rsidP="00065FC1">
      <w:pPr>
        <w:tabs>
          <w:tab w:val="left" w:leader="underscore" w:pos="5103"/>
          <w:tab w:val="left" w:pos="5245"/>
          <w:tab w:val="left" w:leader="underscore" w:pos="10065"/>
        </w:tabs>
        <w:ind w:left="284"/>
        <w:rPr>
          <w:rFonts w:ascii="Calibri" w:hAnsi="Calibri" w:cs="Calibri"/>
          <w:b/>
          <w:bCs/>
          <w:sz w:val="18"/>
          <w:szCs w:val="18"/>
        </w:rPr>
      </w:pPr>
    </w:p>
    <w:p w:rsidR="0033297E" w:rsidRDefault="0033297E" w:rsidP="00447362">
      <w:pPr>
        <w:tabs>
          <w:tab w:val="left" w:pos="5245"/>
          <w:tab w:val="left" w:leader="underscore" w:pos="10065"/>
        </w:tabs>
        <w:ind w:left="284"/>
        <w:outlineLvl w:val="0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Ort und Datum:</w:t>
      </w:r>
      <w:r>
        <w:rPr>
          <w:rFonts w:ascii="Calibri" w:hAnsi="Calibri" w:cs="Calibri"/>
          <w:b/>
          <w:bCs/>
          <w:sz w:val="18"/>
          <w:szCs w:val="18"/>
        </w:rPr>
        <w:tab/>
        <w:t>Freigabe ÖBV erteilt am:</w:t>
      </w:r>
    </w:p>
    <w:p w:rsidR="0033297E" w:rsidRDefault="0033297E" w:rsidP="002B6C6F">
      <w:pPr>
        <w:tabs>
          <w:tab w:val="left" w:pos="4395"/>
          <w:tab w:val="left" w:leader="underscore" w:pos="10065"/>
        </w:tabs>
        <w:ind w:left="284"/>
        <w:rPr>
          <w:rFonts w:ascii="Calibri" w:hAnsi="Calibri" w:cs="Calibri"/>
          <w:b/>
          <w:bCs/>
          <w:sz w:val="18"/>
          <w:szCs w:val="18"/>
        </w:rPr>
      </w:pPr>
    </w:p>
    <w:p w:rsidR="0033297E" w:rsidRDefault="0033297E" w:rsidP="002B6C6F">
      <w:pPr>
        <w:tabs>
          <w:tab w:val="left" w:pos="4395"/>
          <w:tab w:val="left" w:leader="underscore" w:pos="10065"/>
        </w:tabs>
        <w:ind w:left="284"/>
        <w:rPr>
          <w:rFonts w:ascii="Calibri" w:hAnsi="Calibri" w:cs="Calibri"/>
          <w:b/>
          <w:bCs/>
          <w:sz w:val="18"/>
          <w:szCs w:val="18"/>
        </w:rPr>
      </w:pPr>
    </w:p>
    <w:p w:rsidR="0033297E" w:rsidRDefault="0033297E" w:rsidP="002B6C6F">
      <w:pPr>
        <w:tabs>
          <w:tab w:val="left" w:pos="4395"/>
          <w:tab w:val="left" w:leader="underscore" w:pos="10065"/>
        </w:tabs>
        <w:ind w:left="284"/>
        <w:rPr>
          <w:rFonts w:ascii="Calibri" w:hAnsi="Calibri" w:cs="Calibri"/>
          <w:b/>
          <w:bCs/>
          <w:sz w:val="18"/>
          <w:szCs w:val="18"/>
        </w:rPr>
      </w:pPr>
    </w:p>
    <w:p w:rsidR="0033297E" w:rsidRDefault="0033297E" w:rsidP="002B6C6F">
      <w:pPr>
        <w:tabs>
          <w:tab w:val="left" w:pos="4395"/>
          <w:tab w:val="left" w:leader="underscore" w:pos="10065"/>
        </w:tabs>
        <w:ind w:left="284"/>
        <w:rPr>
          <w:rFonts w:ascii="Calibri" w:hAnsi="Calibri" w:cs="Calibri"/>
          <w:b/>
          <w:bCs/>
          <w:sz w:val="18"/>
          <w:szCs w:val="18"/>
        </w:rPr>
      </w:pPr>
    </w:p>
    <w:p w:rsidR="0033297E" w:rsidRDefault="0033297E" w:rsidP="002B6C6F">
      <w:pPr>
        <w:tabs>
          <w:tab w:val="left" w:pos="4395"/>
          <w:tab w:val="left" w:leader="underscore" w:pos="10065"/>
        </w:tabs>
        <w:ind w:left="284"/>
        <w:rPr>
          <w:rFonts w:ascii="Calibri" w:hAnsi="Calibri" w:cs="Calibri"/>
          <w:b/>
          <w:bCs/>
          <w:sz w:val="18"/>
          <w:szCs w:val="18"/>
        </w:rPr>
      </w:pPr>
    </w:p>
    <w:p w:rsidR="0033297E" w:rsidRDefault="0033297E" w:rsidP="002B6C6F">
      <w:pPr>
        <w:tabs>
          <w:tab w:val="left" w:pos="5245"/>
          <w:tab w:val="left" w:leader="underscore" w:pos="10065"/>
        </w:tabs>
        <w:ind w:left="284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Stempel und Unterschrift</w:t>
      </w:r>
      <w:r>
        <w:rPr>
          <w:rFonts w:ascii="Calibri" w:hAnsi="Calibri" w:cs="Calibri"/>
          <w:b/>
          <w:bCs/>
          <w:sz w:val="18"/>
          <w:szCs w:val="18"/>
        </w:rPr>
        <w:tab/>
        <w:t>Stempel und Unterschrift ÖBV</w:t>
      </w:r>
    </w:p>
    <w:sectPr w:rsidR="0033297E" w:rsidSect="00DC50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849" w:bottom="993" w:left="902" w:header="709" w:footer="47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97E" w:rsidRDefault="0033297E">
      <w:r>
        <w:separator/>
      </w:r>
    </w:p>
  </w:endnote>
  <w:endnote w:type="continuationSeparator" w:id="0">
    <w:p w:rsidR="0033297E" w:rsidRDefault="003329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97E" w:rsidRDefault="0033297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97E" w:rsidRDefault="0033297E" w:rsidP="00F273B9">
    <w:pPr>
      <w:pStyle w:val="Footer"/>
      <w:ind w:right="15"/>
      <w:jc w:val="right"/>
    </w:pPr>
    <w:r>
      <w:rPr>
        <w:noProof/>
        <w:lang w:val="de-AT"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19.35pt;margin-top:1.45pt;width:102.8pt;height:43.2pt;z-index:251659264;mso-wrap-style:none" filled="f" stroked="f">
          <v:textbox style="mso-next-textbox:#_x0000_s2049">
            <w:txbxContent>
              <w:p w:rsidR="0033297E" w:rsidRDefault="0033297E" w:rsidP="00F273B9">
                <w:pPr>
                  <w:ind w:left="567"/>
                </w:pPr>
              </w:p>
              <w:p w:rsidR="0033297E" w:rsidRDefault="0033297E" w:rsidP="00F273B9">
                <w:pPr>
                  <w:ind w:left="567"/>
                </w:pPr>
              </w:p>
            </w:txbxContent>
          </v:textbox>
        </v:shape>
      </w:pict>
    </w:r>
  </w:p>
  <w:p w:rsidR="0033297E" w:rsidRDefault="0033297E" w:rsidP="00F273B9">
    <w:pPr>
      <w:pStyle w:val="Footer"/>
      <w:ind w:left="-284"/>
      <w:jc w:val="right"/>
      <w:rPr>
        <w:sz w:val="16"/>
        <w:szCs w:val="16"/>
      </w:rPr>
    </w:pPr>
  </w:p>
  <w:p w:rsidR="0033297E" w:rsidRDefault="0033297E" w:rsidP="00F273B9">
    <w:pPr>
      <w:pStyle w:val="Footer"/>
      <w:tabs>
        <w:tab w:val="clear" w:pos="4536"/>
        <w:tab w:val="clear" w:pos="9072"/>
        <w:tab w:val="left" w:pos="3420"/>
      </w:tabs>
    </w:pPr>
    <w:r>
      <w:rPr>
        <w:noProof/>
        <w:lang w:val="de-AT" w:eastAsia="de-AT"/>
      </w:rPr>
      <w:tab/>
    </w:r>
  </w:p>
  <w:p w:rsidR="0033297E" w:rsidRDefault="0033297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97E" w:rsidRDefault="0033297E" w:rsidP="00041DD0">
    <w:pPr>
      <w:pStyle w:val="Footer"/>
      <w:tabs>
        <w:tab w:val="clear" w:pos="9072"/>
      </w:tabs>
      <w:ind w:right="15"/>
      <w:jc w:val="right"/>
    </w:pPr>
    <w:r>
      <w:rPr>
        <w:noProof/>
        <w:lang w:val="de-AT"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331.2pt;margin-top:-35.4pt;width:103.2pt;height:105.85pt;z-index:251662336" filled="f" stroked="f">
          <v:textbox style="mso-next-textbox:#_x0000_s2054">
            <w:txbxContent>
              <w:p w:rsidR="0033297E" w:rsidRDefault="0033297E">
                <w:r w:rsidRPr="00933D96">
                  <w:rPr>
                    <w:noProof/>
                    <w:lang w:val="de-AT" w:eastAsia="de-AT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7" o:spid="_x0000_i1040" type="#_x0000_t75" style="width:78pt;height:101.25pt;visibility:visible">
                      <v:imagedata r:id="rId1" o:title=""/>
                    </v:shape>
                  </w:pict>
                </w:r>
              </w:p>
            </w:txbxContent>
          </v:textbox>
        </v:shape>
      </w:pict>
    </w:r>
    <w:r>
      <w:rPr>
        <w:noProof/>
        <w:lang w:val="de-AT" w:eastAsia="de-AT"/>
      </w:rPr>
      <w:pict>
        <v:shape id="Bild 15" o:spid="_x0000_s2055" type="#_x0000_t75" alt="Logo des Team Rot-Weiss-Rot" style="position:absolute;left:0;text-align:left;margin-left:253.05pt;margin-top:4.5pt;width:76.55pt;height:32.05pt;z-index:251661312;visibility:visible;mso-wrap-distance-left:0;mso-wrap-distance-right:0;mso-position-vertical-relative:line" o:allowoverlap="f">
          <v:imagedata r:id="rId2" o:title=""/>
          <w10:wrap type="square"/>
        </v:shape>
      </w:pict>
    </w:r>
    <w:r>
      <w:rPr>
        <w:noProof/>
        <w:lang w:val="de-AT" w:eastAsia="de-AT"/>
      </w:rPr>
      <w:pict>
        <v:shape id="_x0000_s2056" type="#_x0000_t202" style="position:absolute;left:0;text-align:left;margin-left:163.4pt;margin-top:6.2pt;width:80.45pt;height:26.1pt;z-index:251658240" stroked="f">
          <v:textbox style="mso-next-textbox:#_x0000_s2056">
            <w:txbxContent>
              <w:p w:rsidR="0033297E" w:rsidRDefault="0033297E" w:rsidP="004C08EC">
                <w:r w:rsidRPr="00933D96">
                  <w:rPr>
                    <w:noProof/>
                    <w:lang w:val="de-AT" w:eastAsia="de-AT"/>
                  </w:rPr>
                  <w:pict>
                    <v:shape id="_x0000_i1041" type="#_x0000_t75" alt="http://www.bsff.or.at/images/dokumente/bsff_logo.jpg" style="width:50.25pt;height:18pt;visibility:visible">
                      <v:imagedata r:id="rId3" o:title=""/>
                    </v:shape>
                  </w:pict>
                </w:r>
              </w:p>
            </w:txbxContent>
          </v:textbox>
        </v:shape>
      </w:pict>
    </w:r>
    <w:r>
      <w:rPr>
        <w:noProof/>
        <w:lang w:val="de-AT" w:eastAsia="de-AT"/>
      </w:rPr>
      <w:pict>
        <v:shape id="Bild 7" o:spid="_x0000_s2057" type="#_x0000_t75" alt="LOGO Sport 2" style="position:absolute;left:0;text-align:left;margin-left:76.1pt;margin-top:4.55pt;width:60.1pt;height:26.9pt;z-index:251654144;visibility:visible">
          <v:imagedata r:id="rId4" o:title=""/>
        </v:shape>
      </w:pict>
    </w:r>
    <w:r>
      <w:rPr>
        <w:noProof/>
        <w:lang w:val="de-AT" w:eastAsia="de-AT"/>
      </w:rPr>
      <w:pict>
        <v:shape id="Bild 6" o:spid="_x0000_s2058" type="#_x0000_t75" alt="LOGO BSO 1" style="position:absolute;left:0;text-align:left;margin-left:-5.45pt;margin-top:2.75pt;width:57.45pt;height:28.6pt;z-index:251653120;visibility:visible">
          <v:imagedata r:id="rId5" o:title=""/>
        </v:shape>
      </w:pict>
    </w:r>
  </w:p>
  <w:p w:rsidR="0033297E" w:rsidRDefault="0033297E" w:rsidP="00AA7040">
    <w:pPr>
      <w:pStyle w:val="Footer"/>
      <w:ind w:left="-284"/>
      <w:jc w:val="right"/>
      <w:rPr>
        <w:sz w:val="16"/>
        <w:szCs w:val="16"/>
      </w:rPr>
    </w:pPr>
    <w:r w:rsidRPr="00933D96">
      <w:rPr>
        <w:noProof/>
        <w:lang w:val="de-AT" w:eastAsia="de-AT"/>
      </w:rPr>
      <w:pict>
        <v:shape id="Bild 5" o:spid="_x0000_i1039" type="#_x0000_t75" style="width:63.75pt;height:10.5pt;visibility:visible">
          <v:imagedata r:id="rId6" o:title=""/>
        </v:shape>
      </w:pict>
    </w:r>
  </w:p>
  <w:p w:rsidR="0033297E" w:rsidRDefault="0033297E" w:rsidP="0025381C">
    <w:pPr>
      <w:pStyle w:val="Footer"/>
      <w:tabs>
        <w:tab w:val="clear" w:pos="4536"/>
        <w:tab w:val="clear" w:pos="9072"/>
        <w:tab w:val="left" w:pos="3420"/>
      </w:tabs>
    </w:pPr>
    <w:r>
      <w:rPr>
        <w:noProof/>
        <w:lang w:val="de-AT" w:eastAsia="de-A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97E" w:rsidRDefault="0033297E">
      <w:r>
        <w:separator/>
      </w:r>
    </w:p>
  </w:footnote>
  <w:footnote w:type="continuationSeparator" w:id="0">
    <w:p w:rsidR="0033297E" w:rsidRDefault="003329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97E" w:rsidRDefault="0033297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97E" w:rsidRDefault="0033297E" w:rsidP="00F273B9">
    <w:pPr>
      <w:tabs>
        <w:tab w:val="center" w:pos="5040"/>
        <w:tab w:val="right" w:pos="10080"/>
      </w:tabs>
      <w:rPr>
        <w:rFonts w:ascii="Calibri" w:hAnsi="Calibri" w:cs="Calibri"/>
        <w:b/>
        <w:bCs/>
        <w:sz w:val="16"/>
        <w:szCs w:val="16"/>
        <w:lang w:val="it-IT"/>
      </w:rPr>
    </w:pPr>
    <w:r w:rsidRPr="00F755D2">
      <w:rPr>
        <w:rFonts w:ascii="Calibri" w:hAnsi="Calibri" w:cs="Calibri"/>
        <w:b/>
        <w:bCs/>
        <w:sz w:val="16"/>
        <w:szCs w:val="16"/>
        <w:lang w:val="it-IT"/>
      </w:rPr>
      <w:tab/>
    </w:r>
    <w:r>
      <w:rPr>
        <w:rFonts w:ascii="Calibri" w:hAnsi="Calibri" w:cs="Calibri"/>
        <w:b/>
        <w:bCs/>
        <w:sz w:val="16"/>
        <w:szCs w:val="16"/>
        <w:lang w:val="it-IT"/>
      </w:rPr>
      <w:tab/>
    </w:r>
  </w:p>
  <w:p w:rsidR="0033297E" w:rsidRPr="002C1C81" w:rsidRDefault="0033297E" w:rsidP="00F273B9">
    <w:pPr>
      <w:tabs>
        <w:tab w:val="center" w:pos="5040"/>
        <w:tab w:val="right" w:pos="10080"/>
      </w:tabs>
      <w:rPr>
        <w:rFonts w:ascii="Calibri" w:hAnsi="Calibri" w:cs="Calibri"/>
        <w:b/>
        <w:bCs/>
        <w:sz w:val="16"/>
        <w:szCs w:val="16"/>
        <w:lang w:val="it-IT"/>
      </w:rPr>
    </w:pPr>
  </w:p>
  <w:p w:rsidR="0033297E" w:rsidRPr="00F273B9" w:rsidRDefault="0033297E">
    <w:pPr>
      <w:pStyle w:val="Header"/>
      <w:rPr>
        <w:lang w:val="it-IT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97E" w:rsidRPr="00F755D2" w:rsidRDefault="0033297E" w:rsidP="002C1C81">
    <w:pPr>
      <w:jc w:val="center"/>
      <w:rPr>
        <w:rFonts w:ascii="Britannic Bold" w:hAnsi="Britannic Bold" w:cs="Britannic Bold"/>
        <w:b/>
        <w:bCs/>
        <w:smallCaps/>
        <w:sz w:val="40"/>
        <w:szCs w:val="40"/>
      </w:rPr>
    </w:pPr>
    <w:r>
      <w:rPr>
        <w:noProof/>
        <w:lang w:val="de-AT"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29.65pt;margin-top:-12.95pt;width:93.5pt;height:62.7pt;z-index:251656192;mso-wrap-style:none" stroked="f">
          <v:textbox style="mso-next-textbox:#_x0000_s2050;mso-fit-shape-to-text:t">
            <w:txbxContent>
              <w:p w:rsidR="0033297E" w:rsidRDefault="0033297E" w:rsidP="00F755D2">
                <w:pPr>
                  <w:tabs>
                    <w:tab w:val="left" w:pos="1276"/>
                  </w:tabs>
                  <w:ind w:right="82"/>
                </w:pPr>
                <w:r w:rsidRPr="00933D96">
                  <w:rPr>
                    <w:noProof/>
                    <w:sz w:val="20"/>
                    <w:szCs w:val="20"/>
                    <w:lang w:val="de-AT" w:eastAsia="de-AT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l_fi" o:spid="_x0000_i1031" type="#_x0000_t75" alt="AIBA%20logo" style="width:75pt;height:54pt;visibility:visible">
                      <v:imagedata r:id="rId1" o:title=""/>
                    </v:shape>
                  </w:pict>
                </w:r>
              </w:p>
            </w:txbxContent>
          </v:textbox>
        </v:shape>
      </w:pict>
    </w:r>
    <w:r>
      <w:rPr>
        <w:noProof/>
        <w:lang w:val="de-AT" w:eastAsia="de-AT"/>
      </w:rPr>
      <w:pict>
        <v:shape id="_x0000_s2051" type="#_x0000_t202" style="position:absolute;left:0;text-align:left;margin-left:-42.05pt;margin-top:-8.05pt;width:144.55pt;height:88.8pt;z-index:251655168;mso-wrap-style:none" filled="f" stroked="f">
          <v:textbox style="mso-next-textbox:#_x0000_s2051;mso-fit-shape-to-text:t">
            <w:txbxContent>
              <w:p w:rsidR="0033297E" w:rsidRDefault="0033297E" w:rsidP="00D52DF1">
                <w:pPr>
                  <w:ind w:left="567"/>
                </w:pPr>
                <w:r w:rsidRPr="00933D96">
                  <w:rPr>
                    <w:b/>
                    <w:bCs/>
                    <w:noProof/>
                    <w:sz w:val="36"/>
                    <w:szCs w:val="36"/>
                    <w:lang w:val="de-AT" w:eastAsia="de-AT"/>
                  </w:rPr>
                  <w:pict>
                    <v:shape id="Bild 1" o:spid="_x0000_i1032" type="#_x0000_t75" alt="ÖBV Logo 2010" style="width:101.25pt;height:79.5pt;visibility:visible">
                      <v:imagedata r:id="rId2" o:title=""/>
                    </v:shape>
                  </w:pict>
                </w:r>
              </w:p>
            </w:txbxContent>
          </v:textbox>
        </v:shape>
      </w:pict>
    </w:r>
    <w:r w:rsidRPr="00F755D2">
      <w:rPr>
        <w:rFonts w:ascii="Britannic Bold" w:hAnsi="Britannic Bold" w:cs="Britannic Bold"/>
        <w:b/>
        <w:bCs/>
        <w:smallCaps/>
        <w:sz w:val="40"/>
        <w:szCs w:val="40"/>
      </w:rPr>
      <w:t>Österreichischer Boxverband</w:t>
    </w:r>
  </w:p>
  <w:p w:rsidR="0033297E" w:rsidRPr="00F755D2" w:rsidRDefault="0033297E" w:rsidP="002C1C81">
    <w:pPr>
      <w:jc w:val="center"/>
      <w:rPr>
        <w:rFonts w:ascii="Calibri" w:hAnsi="Calibri" w:cs="Calibri"/>
        <w:sz w:val="16"/>
        <w:szCs w:val="16"/>
        <w:lang w:val="fr-FR"/>
      </w:rPr>
    </w:pPr>
    <w:r w:rsidRPr="00F755D2">
      <w:rPr>
        <w:rFonts w:ascii="Calibri" w:hAnsi="Calibri" w:cs="Calibri"/>
        <w:sz w:val="16"/>
        <w:szCs w:val="16"/>
        <w:lang w:val="fr-FR"/>
      </w:rPr>
      <w:t>MITGLIED  DER  INTERNATIONAL BOXING ASSOCIATION – AIBA</w:t>
    </w:r>
  </w:p>
  <w:p w:rsidR="0033297E" w:rsidRPr="00F755D2" w:rsidRDefault="0033297E" w:rsidP="002C1C81">
    <w:pPr>
      <w:jc w:val="center"/>
      <w:rPr>
        <w:rFonts w:ascii="Calibri" w:hAnsi="Calibri" w:cs="Calibri"/>
        <w:sz w:val="6"/>
        <w:szCs w:val="6"/>
        <w:lang w:val="it-IT"/>
      </w:rPr>
    </w:pPr>
  </w:p>
  <w:p w:rsidR="0033297E" w:rsidRDefault="0033297E" w:rsidP="002C1C81">
    <w:pPr>
      <w:jc w:val="center"/>
      <w:rPr>
        <w:rFonts w:ascii="Calibri" w:hAnsi="Calibri" w:cs="Calibri"/>
        <w:sz w:val="16"/>
        <w:szCs w:val="16"/>
        <w:lang w:val="it-IT"/>
      </w:rPr>
    </w:pPr>
    <w:r>
      <w:rPr>
        <w:noProof/>
        <w:lang w:val="de-AT" w:eastAsia="de-AT"/>
      </w:rPr>
      <w:pict>
        <v:shape id="_x0000_s2052" type="#_x0000_t202" style="position:absolute;left:0;text-align:left;margin-left:443.15pt;margin-top:8.45pt;width:55.25pt;height:63.3pt;z-index:251660288;mso-wrap-style:none" stroked="f">
          <v:textbox style="mso-fit-shape-to-text:t">
            <w:txbxContent>
              <w:p w:rsidR="0033297E" w:rsidRPr="000A5121" w:rsidRDefault="0033297E" w:rsidP="00DA287E">
                <w:pPr>
                  <w:jc w:val="center"/>
                  <w:rPr>
                    <w:b/>
                    <w:bCs/>
                    <w:noProof/>
                    <w:sz w:val="32"/>
                    <w:szCs w:val="32"/>
                  </w:rPr>
                </w:pPr>
                <w:r w:rsidRPr="00933D96">
                  <w:rPr>
                    <w:b/>
                    <w:bCs/>
                    <w:noProof/>
                    <w:sz w:val="32"/>
                    <w:szCs w:val="32"/>
                    <w:lang w:val="de-AT" w:eastAsia="de-AT"/>
                  </w:rPr>
                  <w:pict>
                    <v:shape id="Bild 3" o:spid="_x0000_i1033" type="#_x0000_t75" alt="NEW EUBC LOGO" style="width:38.25pt;height:55.5pt;visibility:visible">
                      <v:imagedata r:id="rId3" o:title=""/>
                    </v:shape>
                  </w:pict>
                </w:r>
              </w:p>
            </w:txbxContent>
          </v:textbox>
          <w10:wrap type="square"/>
        </v:shape>
      </w:pict>
    </w:r>
    <w:r>
      <w:rPr>
        <w:rFonts w:ascii="Calibri" w:hAnsi="Calibri" w:cs="Calibri"/>
        <w:sz w:val="16"/>
        <w:szCs w:val="16"/>
        <w:lang w:val="it-IT"/>
      </w:rPr>
      <w:t>Präsident: Mag. Dr. Daniel FLEISSNER</w:t>
    </w:r>
  </w:p>
  <w:p w:rsidR="0033297E" w:rsidRDefault="0033297E" w:rsidP="002C1C81">
    <w:pPr>
      <w:jc w:val="center"/>
      <w:rPr>
        <w:rFonts w:ascii="Calibri" w:hAnsi="Calibri" w:cs="Calibri"/>
        <w:sz w:val="16"/>
        <w:szCs w:val="16"/>
        <w:lang w:val="it-IT"/>
      </w:rPr>
    </w:pPr>
  </w:p>
  <w:p w:rsidR="0033297E" w:rsidRPr="00F755D2" w:rsidRDefault="0033297E" w:rsidP="00422EBC">
    <w:pPr>
      <w:jc w:val="center"/>
      <w:rPr>
        <w:rFonts w:ascii="Calibri" w:hAnsi="Calibri" w:cs="Calibri"/>
        <w:sz w:val="16"/>
        <w:szCs w:val="16"/>
        <w:lang w:val="it-IT"/>
      </w:rPr>
    </w:pPr>
    <w:r>
      <w:rPr>
        <w:rFonts w:ascii="Calibri" w:hAnsi="Calibri" w:cs="Calibri"/>
        <w:sz w:val="16"/>
        <w:szCs w:val="16"/>
        <w:lang w:val="it-IT"/>
      </w:rPr>
      <w:t>Doningasse 12/1/4 A-1220 Wien</w:t>
    </w:r>
  </w:p>
  <w:p w:rsidR="0033297E" w:rsidRPr="00F755D2" w:rsidRDefault="0033297E" w:rsidP="00422EBC">
    <w:pPr>
      <w:jc w:val="center"/>
      <w:rPr>
        <w:rFonts w:ascii="Calibri" w:hAnsi="Calibri" w:cs="Calibri"/>
        <w:sz w:val="16"/>
        <w:szCs w:val="16"/>
        <w:lang w:val="it-IT"/>
      </w:rPr>
    </w:pPr>
    <w:r>
      <w:rPr>
        <w:rFonts w:ascii="Calibri" w:hAnsi="Calibri" w:cs="Calibri"/>
        <w:sz w:val="16"/>
        <w:szCs w:val="16"/>
        <w:lang w:val="it-IT"/>
      </w:rPr>
      <w:t>Mobil</w:t>
    </w:r>
    <w:r w:rsidRPr="00F755D2">
      <w:rPr>
        <w:rFonts w:ascii="Calibri" w:hAnsi="Calibri" w:cs="Calibri"/>
        <w:sz w:val="16"/>
        <w:szCs w:val="16"/>
        <w:lang w:val="it-IT"/>
      </w:rPr>
      <w:t>.: +43 664/88 504 227, E-Mail: praesident@bo</w:t>
    </w:r>
    <w:r>
      <w:rPr>
        <w:rFonts w:ascii="Calibri" w:hAnsi="Calibri" w:cs="Calibri"/>
        <w:sz w:val="16"/>
        <w:szCs w:val="16"/>
        <w:lang w:val="it-IT"/>
      </w:rPr>
      <w:t>x</w:t>
    </w:r>
    <w:r w:rsidRPr="00F755D2">
      <w:rPr>
        <w:rFonts w:ascii="Calibri" w:hAnsi="Calibri" w:cs="Calibri"/>
        <w:sz w:val="16"/>
        <w:szCs w:val="16"/>
        <w:lang w:val="it-IT"/>
      </w:rPr>
      <w:t>verband.at</w:t>
    </w:r>
  </w:p>
  <w:p w:rsidR="0033297E" w:rsidRPr="00F755D2" w:rsidRDefault="0033297E" w:rsidP="00864B81">
    <w:pPr>
      <w:jc w:val="center"/>
      <w:rPr>
        <w:rFonts w:ascii="Calibri" w:hAnsi="Calibri" w:cs="Calibri"/>
        <w:sz w:val="16"/>
        <w:szCs w:val="16"/>
        <w:lang w:val="it-IT"/>
      </w:rPr>
    </w:pPr>
    <w:r w:rsidRPr="00B47A26">
      <w:rPr>
        <w:rFonts w:ascii="Calibri" w:hAnsi="Calibri" w:cs="Calibri"/>
        <w:sz w:val="16"/>
        <w:szCs w:val="16"/>
        <w:lang w:val="it-IT"/>
      </w:rPr>
      <w:t>www.boxverband.at</w:t>
    </w:r>
  </w:p>
  <w:p w:rsidR="0033297E" w:rsidRDefault="0033297E" w:rsidP="00864B81">
    <w:pPr>
      <w:jc w:val="center"/>
      <w:rPr>
        <w:rFonts w:ascii="Calibri" w:hAnsi="Calibri" w:cs="Calibri"/>
        <w:sz w:val="14"/>
        <w:szCs w:val="14"/>
        <w:lang w:val="it-IT"/>
      </w:rPr>
    </w:pPr>
    <w:r w:rsidRPr="00F755D2">
      <w:rPr>
        <w:rFonts w:ascii="Calibri" w:hAnsi="Calibri" w:cs="Calibri"/>
        <w:sz w:val="16"/>
        <w:szCs w:val="16"/>
        <w:lang w:val="it-IT"/>
      </w:rPr>
      <w:t xml:space="preserve">ZVR-Zahl: </w:t>
    </w:r>
    <w:r w:rsidRPr="00F755D2">
      <w:rPr>
        <w:rFonts w:ascii="Calibri" w:hAnsi="Calibri" w:cs="Calibri"/>
        <w:sz w:val="14"/>
        <w:szCs w:val="14"/>
        <w:lang w:val="it-IT"/>
      </w:rPr>
      <w:t>158067197</w:t>
    </w:r>
  </w:p>
  <w:p w:rsidR="0033297E" w:rsidRDefault="0033297E" w:rsidP="00912D0A">
    <w:pPr>
      <w:tabs>
        <w:tab w:val="center" w:pos="5040"/>
        <w:tab w:val="right" w:pos="10080"/>
      </w:tabs>
      <w:rPr>
        <w:rFonts w:ascii="Calibri" w:hAnsi="Calibri" w:cs="Calibri"/>
        <w:b/>
        <w:bCs/>
        <w:sz w:val="16"/>
        <w:szCs w:val="16"/>
        <w:lang w:val="it-IT"/>
      </w:rPr>
    </w:pPr>
  </w:p>
  <w:p w:rsidR="0033297E" w:rsidRPr="002C1C81" w:rsidRDefault="0033297E" w:rsidP="00912D0A">
    <w:pPr>
      <w:tabs>
        <w:tab w:val="center" w:pos="5040"/>
        <w:tab w:val="right" w:pos="10080"/>
      </w:tabs>
      <w:rPr>
        <w:rFonts w:ascii="Calibri" w:hAnsi="Calibri" w:cs="Calibri"/>
        <w:b/>
        <w:bCs/>
        <w:sz w:val="16"/>
        <w:szCs w:val="16"/>
        <w:lang w:val="it-IT"/>
      </w:rPr>
    </w:pPr>
    <w:r>
      <w:rPr>
        <w:noProof/>
        <w:lang w:val="de-AT" w:eastAsia="de-A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13.4pt;margin-top:8.95pt;width:491.25pt;height:.05pt;z-index:251657216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F5257"/>
    <w:multiLevelType w:val="hybridMultilevel"/>
    <w:tmpl w:val="2BF01E0C"/>
    <w:lvl w:ilvl="0" w:tplc="0C07000B">
      <w:start w:val="1"/>
      <w:numFmt w:val="bullet"/>
      <w:lvlText w:val=""/>
      <w:lvlJc w:val="left"/>
      <w:pPr>
        <w:ind w:left="1004" w:hanging="360"/>
      </w:pPr>
      <w:rPr>
        <w:rFonts w:ascii="Wingdings" w:hAnsi="Wingdings" w:cs="Wingdings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C07000B">
      <w:start w:val="1"/>
      <w:numFmt w:val="bullet"/>
      <w:lvlText w:val=""/>
      <w:lvlJc w:val="left"/>
      <w:pPr>
        <w:ind w:left="3164" w:hanging="360"/>
      </w:pPr>
      <w:rPr>
        <w:rFonts w:ascii="Wingdings" w:hAnsi="Wingdings" w:cs="Wingdings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">
    <w:nsid w:val="08640BF0"/>
    <w:multiLevelType w:val="hybridMultilevel"/>
    <w:tmpl w:val="31C02478"/>
    <w:lvl w:ilvl="0" w:tplc="0C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nsid w:val="08734C62"/>
    <w:multiLevelType w:val="hybridMultilevel"/>
    <w:tmpl w:val="410830A4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65832"/>
    <w:multiLevelType w:val="hybridMultilevel"/>
    <w:tmpl w:val="834C7738"/>
    <w:lvl w:ilvl="0" w:tplc="0C07000F">
      <w:start w:val="1"/>
      <w:numFmt w:val="decimal"/>
      <w:lvlText w:val="%1."/>
      <w:lvlJc w:val="left"/>
      <w:pPr>
        <w:ind w:left="1004" w:hanging="360"/>
      </w:pPr>
    </w:lvl>
    <w:lvl w:ilvl="1" w:tplc="0C070019" w:tentative="1">
      <w:start w:val="1"/>
      <w:numFmt w:val="lowerLetter"/>
      <w:lvlText w:val="%2."/>
      <w:lvlJc w:val="left"/>
      <w:pPr>
        <w:ind w:left="1724" w:hanging="360"/>
      </w:pPr>
    </w:lvl>
    <w:lvl w:ilvl="2" w:tplc="0C07001B" w:tentative="1">
      <w:start w:val="1"/>
      <w:numFmt w:val="lowerRoman"/>
      <w:lvlText w:val="%3."/>
      <w:lvlJc w:val="right"/>
      <w:pPr>
        <w:ind w:left="2444" w:hanging="180"/>
      </w:pPr>
    </w:lvl>
    <w:lvl w:ilvl="3" w:tplc="0C07000F" w:tentative="1">
      <w:start w:val="1"/>
      <w:numFmt w:val="decimal"/>
      <w:lvlText w:val="%4."/>
      <w:lvlJc w:val="left"/>
      <w:pPr>
        <w:ind w:left="3164" w:hanging="360"/>
      </w:pPr>
    </w:lvl>
    <w:lvl w:ilvl="4" w:tplc="0C070019" w:tentative="1">
      <w:start w:val="1"/>
      <w:numFmt w:val="lowerLetter"/>
      <w:lvlText w:val="%5."/>
      <w:lvlJc w:val="left"/>
      <w:pPr>
        <w:ind w:left="3884" w:hanging="360"/>
      </w:pPr>
    </w:lvl>
    <w:lvl w:ilvl="5" w:tplc="0C07001B" w:tentative="1">
      <w:start w:val="1"/>
      <w:numFmt w:val="lowerRoman"/>
      <w:lvlText w:val="%6."/>
      <w:lvlJc w:val="right"/>
      <w:pPr>
        <w:ind w:left="4604" w:hanging="180"/>
      </w:pPr>
    </w:lvl>
    <w:lvl w:ilvl="6" w:tplc="0C07000F" w:tentative="1">
      <w:start w:val="1"/>
      <w:numFmt w:val="decimal"/>
      <w:lvlText w:val="%7."/>
      <w:lvlJc w:val="left"/>
      <w:pPr>
        <w:ind w:left="5324" w:hanging="360"/>
      </w:pPr>
    </w:lvl>
    <w:lvl w:ilvl="7" w:tplc="0C070019" w:tentative="1">
      <w:start w:val="1"/>
      <w:numFmt w:val="lowerLetter"/>
      <w:lvlText w:val="%8."/>
      <w:lvlJc w:val="left"/>
      <w:pPr>
        <w:ind w:left="6044" w:hanging="360"/>
      </w:pPr>
    </w:lvl>
    <w:lvl w:ilvl="8" w:tplc="0C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0A966D3"/>
    <w:multiLevelType w:val="multilevel"/>
    <w:tmpl w:val="C006496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3BC37CA"/>
    <w:multiLevelType w:val="hybridMultilevel"/>
    <w:tmpl w:val="19D8DBDC"/>
    <w:lvl w:ilvl="0" w:tplc="3A565E4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7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cs="Symbol"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16F859CF"/>
    <w:multiLevelType w:val="hybridMultilevel"/>
    <w:tmpl w:val="43521B2A"/>
    <w:lvl w:ilvl="0" w:tplc="0C070001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cs="Wingdings" w:hint="default"/>
      </w:rPr>
    </w:lvl>
  </w:abstractNum>
  <w:abstractNum w:abstractNumId="7">
    <w:nsid w:val="17320F14"/>
    <w:multiLevelType w:val="hybridMultilevel"/>
    <w:tmpl w:val="06FC59D0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5B437A4">
      <w:start w:val="3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91C63"/>
    <w:multiLevelType w:val="hybridMultilevel"/>
    <w:tmpl w:val="35963698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266A85"/>
    <w:multiLevelType w:val="hybridMultilevel"/>
    <w:tmpl w:val="75D4E946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082ABC"/>
    <w:multiLevelType w:val="hybridMultilevel"/>
    <w:tmpl w:val="35B4824E"/>
    <w:lvl w:ilvl="0" w:tplc="0C07000F">
      <w:start w:val="1"/>
      <w:numFmt w:val="decimal"/>
      <w:lvlText w:val="%1."/>
      <w:lvlJc w:val="left"/>
      <w:pPr>
        <w:ind w:left="1004" w:hanging="360"/>
      </w:pPr>
    </w:lvl>
    <w:lvl w:ilvl="1" w:tplc="0C070019">
      <w:start w:val="1"/>
      <w:numFmt w:val="lowerLetter"/>
      <w:lvlText w:val="%2."/>
      <w:lvlJc w:val="left"/>
      <w:pPr>
        <w:ind w:left="1724" w:hanging="360"/>
      </w:pPr>
    </w:lvl>
    <w:lvl w:ilvl="2" w:tplc="0C07001B" w:tentative="1">
      <w:start w:val="1"/>
      <w:numFmt w:val="lowerRoman"/>
      <w:lvlText w:val="%3."/>
      <w:lvlJc w:val="right"/>
      <w:pPr>
        <w:ind w:left="2444" w:hanging="180"/>
      </w:pPr>
    </w:lvl>
    <w:lvl w:ilvl="3" w:tplc="0C07000F" w:tentative="1">
      <w:start w:val="1"/>
      <w:numFmt w:val="decimal"/>
      <w:lvlText w:val="%4."/>
      <w:lvlJc w:val="left"/>
      <w:pPr>
        <w:ind w:left="3164" w:hanging="360"/>
      </w:pPr>
    </w:lvl>
    <w:lvl w:ilvl="4" w:tplc="0C070019" w:tentative="1">
      <w:start w:val="1"/>
      <w:numFmt w:val="lowerLetter"/>
      <w:lvlText w:val="%5."/>
      <w:lvlJc w:val="left"/>
      <w:pPr>
        <w:ind w:left="3884" w:hanging="360"/>
      </w:pPr>
    </w:lvl>
    <w:lvl w:ilvl="5" w:tplc="0C07001B" w:tentative="1">
      <w:start w:val="1"/>
      <w:numFmt w:val="lowerRoman"/>
      <w:lvlText w:val="%6."/>
      <w:lvlJc w:val="right"/>
      <w:pPr>
        <w:ind w:left="4604" w:hanging="180"/>
      </w:pPr>
    </w:lvl>
    <w:lvl w:ilvl="6" w:tplc="0C07000F" w:tentative="1">
      <w:start w:val="1"/>
      <w:numFmt w:val="decimal"/>
      <w:lvlText w:val="%7."/>
      <w:lvlJc w:val="left"/>
      <w:pPr>
        <w:ind w:left="5324" w:hanging="360"/>
      </w:pPr>
    </w:lvl>
    <w:lvl w:ilvl="7" w:tplc="0C070019" w:tentative="1">
      <w:start w:val="1"/>
      <w:numFmt w:val="lowerLetter"/>
      <w:lvlText w:val="%8."/>
      <w:lvlJc w:val="left"/>
      <w:pPr>
        <w:ind w:left="6044" w:hanging="360"/>
      </w:pPr>
    </w:lvl>
    <w:lvl w:ilvl="8" w:tplc="0C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1FCD4663"/>
    <w:multiLevelType w:val="multilevel"/>
    <w:tmpl w:val="A00EE57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202D0FF9"/>
    <w:multiLevelType w:val="hybridMultilevel"/>
    <w:tmpl w:val="DFB0E072"/>
    <w:lvl w:ilvl="0" w:tplc="0C07000F">
      <w:start w:val="1"/>
      <w:numFmt w:val="decimal"/>
      <w:lvlText w:val="%1."/>
      <w:lvlJc w:val="left"/>
      <w:pPr>
        <w:ind w:left="1004" w:hanging="360"/>
      </w:pPr>
    </w:lvl>
    <w:lvl w:ilvl="1" w:tplc="0C070019" w:tentative="1">
      <w:start w:val="1"/>
      <w:numFmt w:val="lowerLetter"/>
      <w:lvlText w:val="%2."/>
      <w:lvlJc w:val="left"/>
      <w:pPr>
        <w:ind w:left="1724" w:hanging="360"/>
      </w:pPr>
    </w:lvl>
    <w:lvl w:ilvl="2" w:tplc="0C07001B" w:tentative="1">
      <w:start w:val="1"/>
      <w:numFmt w:val="lowerRoman"/>
      <w:lvlText w:val="%3."/>
      <w:lvlJc w:val="right"/>
      <w:pPr>
        <w:ind w:left="2444" w:hanging="180"/>
      </w:pPr>
    </w:lvl>
    <w:lvl w:ilvl="3" w:tplc="0C07000F" w:tentative="1">
      <w:start w:val="1"/>
      <w:numFmt w:val="decimal"/>
      <w:lvlText w:val="%4."/>
      <w:lvlJc w:val="left"/>
      <w:pPr>
        <w:ind w:left="3164" w:hanging="360"/>
      </w:pPr>
    </w:lvl>
    <w:lvl w:ilvl="4" w:tplc="0C070019" w:tentative="1">
      <w:start w:val="1"/>
      <w:numFmt w:val="lowerLetter"/>
      <w:lvlText w:val="%5."/>
      <w:lvlJc w:val="left"/>
      <w:pPr>
        <w:ind w:left="3884" w:hanging="360"/>
      </w:pPr>
    </w:lvl>
    <w:lvl w:ilvl="5" w:tplc="0C07001B" w:tentative="1">
      <w:start w:val="1"/>
      <w:numFmt w:val="lowerRoman"/>
      <w:lvlText w:val="%6."/>
      <w:lvlJc w:val="right"/>
      <w:pPr>
        <w:ind w:left="4604" w:hanging="180"/>
      </w:pPr>
    </w:lvl>
    <w:lvl w:ilvl="6" w:tplc="0C07000F" w:tentative="1">
      <w:start w:val="1"/>
      <w:numFmt w:val="decimal"/>
      <w:lvlText w:val="%7."/>
      <w:lvlJc w:val="left"/>
      <w:pPr>
        <w:ind w:left="5324" w:hanging="360"/>
      </w:pPr>
    </w:lvl>
    <w:lvl w:ilvl="7" w:tplc="0C070019" w:tentative="1">
      <w:start w:val="1"/>
      <w:numFmt w:val="lowerLetter"/>
      <w:lvlText w:val="%8."/>
      <w:lvlJc w:val="left"/>
      <w:pPr>
        <w:ind w:left="6044" w:hanging="360"/>
      </w:pPr>
    </w:lvl>
    <w:lvl w:ilvl="8" w:tplc="0C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6C3497E"/>
    <w:multiLevelType w:val="hybridMultilevel"/>
    <w:tmpl w:val="EA28C422"/>
    <w:lvl w:ilvl="0" w:tplc="03122C88">
      <w:numFmt w:val="bullet"/>
      <w:lvlText w:val="-"/>
      <w:lvlJc w:val="left"/>
      <w:pPr>
        <w:ind w:left="2705" w:hanging="360"/>
      </w:pPr>
      <w:rPr>
        <w:rFonts w:ascii="Calibri" w:eastAsia="Times New Roman" w:hAnsi="Calibri" w:hint="default"/>
      </w:rPr>
    </w:lvl>
    <w:lvl w:ilvl="1" w:tplc="0C07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cs="Wingdings" w:hint="default"/>
      </w:rPr>
    </w:lvl>
  </w:abstractNum>
  <w:abstractNum w:abstractNumId="14">
    <w:nsid w:val="28603648"/>
    <w:multiLevelType w:val="hybridMultilevel"/>
    <w:tmpl w:val="672C8CB8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2871CC"/>
    <w:multiLevelType w:val="multilevel"/>
    <w:tmpl w:val="F75AF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2CB31D1C"/>
    <w:multiLevelType w:val="hybridMultilevel"/>
    <w:tmpl w:val="DD76A310"/>
    <w:lvl w:ilvl="0" w:tplc="C79C5BCA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A41E48"/>
    <w:multiLevelType w:val="hybridMultilevel"/>
    <w:tmpl w:val="371C8AC8"/>
    <w:lvl w:ilvl="0" w:tplc="CE9CB38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6B1A11"/>
    <w:multiLevelType w:val="hybridMultilevel"/>
    <w:tmpl w:val="67440268"/>
    <w:lvl w:ilvl="0" w:tplc="3A565E4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5B64B91"/>
    <w:multiLevelType w:val="multilevel"/>
    <w:tmpl w:val="EEE4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EF2084C"/>
    <w:multiLevelType w:val="hybridMultilevel"/>
    <w:tmpl w:val="9C3E6F62"/>
    <w:lvl w:ilvl="0" w:tplc="1084F152">
      <w:start w:val="2"/>
      <w:numFmt w:val="decimal"/>
      <w:lvlText w:val="%1.)"/>
      <w:lvlJc w:val="left"/>
      <w:pPr>
        <w:tabs>
          <w:tab w:val="num" w:pos="1065"/>
        </w:tabs>
        <w:ind w:left="1065" w:hanging="705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303D25"/>
    <w:multiLevelType w:val="multilevel"/>
    <w:tmpl w:val="43521B2A"/>
    <w:lvl w:ilvl="0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cs="Wingdings" w:hint="default"/>
      </w:rPr>
    </w:lvl>
  </w:abstractNum>
  <w:abstractNum w:abstractNumId="22">
    <w:nsid w:val="434A3100"/>
    <w:multiLevelType w:val="hybridMultilevel"/>
    <w:tmpl w:val="058048FC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3AE30EF"/>
    <w:multiLevelType w:val="hybridMultilevel"/>
    <w:tmpl w:val="06F2DDFE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4">
    <w:nsid w:val="4DC41294"/>
    <w:multiLevelType w:val="hybridMultilevel"/>
    <w:tmpl w:val="D418542C"/>
    <w:lvl w:ilvl="0" w:tplc="0C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EC4D28"/>
    <w:multiLevelType w:val="hybridMultilevel"/>
    <w:tmpl w:val="C9B24818"/>
    <w:lvl w:ilvl="0" w:tplc="3A565E4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7000F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6">
    <w:nsid w:val="5CA56577"/>
    <w:multiLevelType w:val="hybridMultilevel"/>
    <w:tmpl w:val="C0064962"/>
    <w:lvl w:ilvl="0" w:tplc="0C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60FA150F"/>
    <w:multiLevelType w:val="hybridMultilevel"/>
    <w:tmpl w:val="AF40A986"/>
    <w:lvl w:ilvl="0" w:tplc="8F508806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2466370"/>
    <w:multiLevelType w:val="multilevel"/>
    <w:tmpl w:val="67440268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68D743C"/>
    <w:multiLevelType w:val="hybridMultilevel"/>
    <w:tmpl w:val="E8E643F2"/>
    <w:lvl w:ilvl="0" w:tplc="C654FC54">
      <w:start w:val="57"/>
      <w:numFmt w:val="bullet"/>
      <w:lvlText w:val="-"/>
      <w:lvlJc w:val="left"/>
      <w:pPr>
        <w:ind w:left="2624" w:hanging="360"/>
      </w:pPr>
      <w:rPr>
        <w:rFonts w:ascii="Calibri" w:eastAsia="Times New Roman" w:hAnsi="Calibri" w:hint="default"/>
      </w:rPr>
    </w:lvl>
    <w:lvl w:ilvl="1" w:tplc="0C07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694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766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384" w:hanging="360"/>
      </w:pPr>
      <w:rPr>
        <w:rFonts w:ascii="Wingdings" w:hAnsi="Wingdings" w:cs="Wingdings" w:hint="default"/>
      </w:rPr>
    </w:lvl>
  </w:abstractNum>
  <w:abstractNum w:abstractNumId="30">
    <w:nsid w:val="69291A0B"/>
    <w:multiLevelType w:val="hybridMultilevel"/>
    <w:tmpl w:val="7C2ADCE8"/>
    <w:lvl w:ilvl="0" w:tplc="0C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77521"/>
    <w:multiLevelType w:val="hybridMultilevel"/>
    <w:tmpl w:val="A00EE57A"/>
    <w:lvl w:ilvl="0" w:tplc="0C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B932F9F"/>
    <w:multiLevelType w:val="hybridMultilevel"/>
    <w:tmpl w:val="23723136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2C27A9"/>
    <w:multiLevelType w:val="hybridMultilevel"/>
    <w:tmpl w:val="7C1EFF52"/>
    <w:lvl w:ilvl="0" w:tplc="0C07000B">
      <w:start w:val="1"/>
      <w:numFmt w:val="bullet"/>
      <w:lvlText w:val=""/>
      <w:lvlJc w:val="left"/>
      <w:pPr>
        <w:ind w:left="1004" w:hanging="360"/>
      </w:pPr>
      <w:rPr>
        <w:rFonts w:ascii="Wingdings" w:hAnsi="Wingdings" w:cs="Wingdings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C07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34">
    <w:nsid w:val="6FC94E00"/>
    <w:multiLevelType w:val="hybridMultilevel"/>
    <w:tmpl w:val="E0861C98"/>
    <w:lvl w:ilvl="0" w:tplc="1272113E">
      <w:start w:val="1"/>
      <w:numFmt w:val="decimal"/>
      <w:lvlText w:val="%1.)"/>
      <w:lvlJc w:val="left"/>
      <w:pPr>
        <w:ind w:left="704" w:hanging="4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2F1597A"/>
    <w:multiLevelType w:val="hybridMultilevel"/>
    <w:tmpl w:val="C600907E"/>
    <w:lvl w:ilvl="0" w:tplc="0C07000B">
      <w:start w:val="1"/>
      <w:numFmt w:val="bullet"/>
      <w:lvlText w:val=""/>
      <w:lvlJc w:val="left"/>
      <w:pPr>
        <w:tabs>
          <w:tab w:val="num" w:pos="1724"/>
        </w:tabs>
        <w:ind w:left="1724" w:hanging="360"/>
      </w:pPr>
      <w:rPr>
        <w:rFonts w:ascii="Wingdings" w:hAnsi="Wingdings" w:cs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cs="Wingdings" w:hint="default"/>
      </w:rPr>
    </w:lvl>
  </w:abstractNum>
  <w:abstractNum w:abstractNumId="36">
    <w:nsid w:val="78936459"/>
    <w:multiLevelType w:val="hybridMultilevel"/>
    <w:tmpl w:val="F75AFD4C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>
    <w:nsid w:val="7BE83428"/>
    <w:multiLevelType w:val="hybridMultilevel"/>
    <w:tmpl w:val="EEE425EC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F7D45C4"/>
    <w:multiLevelType w:val="hybridMultilevel"/>
    <w:tmpl w:val="7F461CA4"/>
    <w:lvl w:ilvl="0" w:tplc="0C07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7"/>
  </w:num>
  <w:num w:numId="3">
    <w:abstractNumId w:val="37"/>
  </w:num>
  <w:num w:numId="4">
    <w:abstractNumId w:val="25"/>
  </w:num>
  <w:num w:numId="5">
    <w:abstractNumId w:val="18"/>
  </w:num>
  <w:num w:numId="6">
    <w:abstractNumId w:val="28"/>
  </w:num>
  <w:num w:numId="7">
    <w:abstractNumId w:val="8"/>
  </w:num>
  <w:num w:numId="8">
    <w:abstractNumId w:val="19"/>
  </w:num>
  <w:num w:numId="9">
    <w:abstractNumId w:val="22"/>
  </w:num>
  <w:num w:numId="10">
    <w:abstractNumId w:val="5"/>
  </w:num>
  <w:num w:numId="11">
    <w:abstractNumId w:val="6"/>
  </w:num>
  <w:num w:numId="12">
    <w:abstractNumId w:val="21"/>
  </w:num>
  <w:num w:numId="13">
    <w:abstractNumId w:val="35"/>
  </w:num>
  <w:num w:numId="14">
    <w:abstractNumId w:val="30"/>
  </w:num>
  <w:num w:numId="15">
    <w:abstractNumId w:val="14"/>
  </w:num>
  <w:num w:numId="16">
    <w:abstractNumId w:val="32"/>
  </w:num>
  <w:num w:numId="17">
    <w:abstractNumId w:val="9"/>
  </w:num>
  <w:num w:numId="18">
    <w:abstractNumId w:val="31"/>
  </w:num>
  <w:num w:numId="19">
    <w:abstractNumId w:val="11"/>
  </w:num>
  <w:num w:numId="20">
    <w:abstractNumId w:val="36"/>
  </w:num>
  <w:num w:numId="21">
    <w:abstractNumId w:val="15"/>
  </w:num>
  <w:num w:numId="22">
    <w:abstractNumId w:val="26"/>
  </w:num>
  <w:num w:numId="23">
    <w:abstractNumId w:val="4"/>
  </w:num>
  <w:num w:numId="24">
    <w:abstractNumId w:val="38"/>
  </w:num>
  <w:num w:numId="25">
    <w:abstractNumId w:val="1"/>
  </w:num>
  <w:num w:numId="26">
    <w:abstractNumId w:val="23"/>
  </w:num>
  <w:num w:numId="27">
    <w:abstractNumId w:val="24"/>
  </w:num>
  <w:num w:numId="28">
    <w:abstractNumId w:val="17"/>
  </w:num>
  <w:num w:numId="29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</w:num>
  <w:num w:numId="33">
    <w:abstractNumId w:val="0"/>
  </w:num>
  <w:num w:numId="34">
    <w:abstractNumId w:val="29"/>
  </w:num>
  <w:num w:numId="35">
    <w:abstractNumId w:val="10"/>
  </w:num>
  <w:num w:numId="36">
    <w:abstractNumId w:val="3"/>
  </w:num>
  <w:num w:numId="37">
    <w:abstractNumId w:val="13"/>
  </w:num>
  <w:num w:numId="38">
    <w:abstractNumId w:val="12"/>
  </w:num>
  <w:num w:numId="39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hyphenationZone w:val="425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628D"/>
    <w:rsid w:val="00000661"/>
    <w:rsid w:val="000006BB"/>
    <w:rsid w:val="00002AD9"/>
    <w:rsid w:val="0000474A"/>
    <w:rsid w:val="000053E6"/>
    <w:rsid w:val="00006690"/>
    <w:rsid w:val="00006F3E"/>
    <w:rsid w:val="0000740B"/>
    <w:rsid w:val="00012C09"/>
    <w:rsid w:val="000151BB"/>
    <w:rsid w:val="00016140"/>
    <w:rsid w:val="000172EE"/>
    <w:rsid w:val="0002239F"/>
    <w:rsid w:val="00024674"/>
    <w:rsid w:val="00026D7E"/>
    <w:rsid w:val="00031759"/>
    <w:rsid w:val="00037971"/>
    <w:rsid w:val="00040492"/>
    <w:rsid w:val="00041DD0"/>
    <w:rsid w:val="00045BF2"/>
    <w:rsid w:val="000518D1"/>
    <w:rsid w:val="0005599B"/>
    <w:rsid w:val="00062DC9"/>
    <w:rsid w:val="00063FFD"/>
    <w:rsid w:val="0006412F"/>
    <w:rsid w:val="00064F8E"/>
    <w:rsid w:val="00065FC1"/>
    <w:rsid w:val="000668A0"/>
    <w:rsid w:val="00066CDB"/>
    <w:rsid w:val="00070256"/>
    <w:rsid w:val="00070B7C"/>
    <w:rsid w:val="00070DD7"/>
    <w:rsid w:val="00071B99"/>
    <w:rsid w:val="00074CA3"/>
    <w:rsid w:val="00075C67"/>
    <w:rsid w:val="000763D6"/>
    <w:rsid w:val="000806DB"/>
    <w:rsid w:val="00081AE8"/>
    <w:rsid w:val="00082D26"/>
    <w:rsid w:val="000835CD"/>
    <w:rsid w:val="000844A7"/>
    <w:rsid w:val="00085B47"/>
    <w:rsid w:val="00090696"/>
    <w:rsid w:val="00090A23"/>
    <w:rsid w:val="00093BD2"/>
    <w:rsid w:val="00094455"/>
    <w:rsid w:val="00095E2B"/>
    <w:rsid w:val="00095E88"/>
    <w:rsid w:val="000A1C48"/>
    <w:rsid w:val="000A2844"/>
    <w:rsid w:val="000A35BD"/>
    <w:rsid w:val="000A4641"/>
    <w:rsid w:val="000A4F6C"/>
    <w:rsid w:val="000A5121"/>
    <w:rsid w:val="000A786D"/>
    <w:rsid w:val="000B4468"/>
    <w:rsid w:val="000B5C54"/>
    <w:rsid w:val="000B735F"/>
    <w:rsid w:val="000B7870"/>
    <w:rsid w:val="000C2390"/>
    <w:rsid w:val="000C23E8"/>
    <w:rsid w:val="000C23F0"/>
    <w:rsid w:val="000C579C"/>
    <w:rsid w:val="000D0676"/>
    <w:rsid w:val="000D14D8"/>
    <w:rsid w:val="000D19A6"/>
    <w:rsid w:val="000D2F7B"/>
    <w:rsid w:val="000D4DCD"/>
    <w:rsid w:val="000D75FB"/>
    <w:rsid w:val="000D76EE"/>
    <w:rsid w:val="000D7E3D"/>
    <w:rsid w:val="000E04DB"/>
    <w:rsid w:val="000E4FCF"/>
    <w:rsid w:val="000E5708"/>
    <w:rsid w:val="000E62AE"/>
    <w:rsid w:val="000E6520"/>
    <w:rsid w:val="000E668D"/>
    <w:rsid w:val="000F021B"/>
    <w:rsid w:val="000F04A8"/>
    <w:rsid w:val="000F1E22"/>
    <w:rsid w:val="000F67D9"/>
    <w:rsid w:val="00100280"/>
    <w:rsid w:val="00100CA8"/>
    <w:rsid w:val="00103E26"/>
    <w:rsid w:val="00106708"/>
    <w:rsid w:val="0010735D"/>
    <w:rsid w:val="0011025A"/>
    <w:rsid w:val="0011354C"/>
    <w:rsid w:val="0012060F"/>
    <w:rsid w:val="00122048"/>
    <w:rsid w:val="00123D9E"/>
    <w:rsid w:val="00131D4C"/>
    <w:rsid w:val="00132B3D"/>
    <w:rsid w:val="0013433F"/>
    <w:rsid w:val="001352B0"/>
    <w:rsid w:val="00136695"/>
    <w:rsid w:val="001367A1"/>
    <w:rsid w:val="00137CB2"/>
    <w:rsid w:val="00137D43"/>
    <w:rsid w:val="00140E9E"/>
    <w:rsid w:val="00140F59"/>
    <w:rsid w:val="00140F92"/>
    <w:rsid w:val="00142070"/>
    <w:rsid w:val="00142B2F"/>
    <w:rsid w:val="00150A63"/>
    <w:rsid w:val="00150EC0"/>
    <w:rsid w:val="00154D04"/>
    <w:rsid w:val="00155C9B"/>
    <w:rsid w:val="00155D08"/>
    <w:rsid w:val="001560F9"/>
    <w:rsid w:val="0015770D"/>
    <w:rsid w:val="00160220"/>
    <w:rsid w:val="001607D0"/>
    <w:rsid w:val="00162E8A"/>
    <w:rsid w:val="001638CB"/>
    <w:rsid w:val="001658F5"/>
    <w:rsid w:val="00167930"/>
    <w:rsid w:val="001744EA"/>
    <w:rsid w:val="00185CCD"/>
    <w:rsid w:val="00185E32"/>
    <w:rsid w:val="00186451"/>
    <w:rsid w:val="0019156E"/>
    <w:rsid w:val="001919A9"/>
    <w:rsid w:val="00192A99"/>
    <w:rsid w:val="00194A0F"/>
    <w:rsid w:val="00196219"/>
    <w:rsid w:val="001A1113"/>
    <w:rsid w:val="001A12BB"/>
    <w:rsid w:val="001A3C51"/>
    <w:rsid w:val="001A50D5"/>
    <w:rsid w:val="001A5C4A"/>
    <w:rsid w:val="001B1F0E"/>
    <w:rsid w:val="001B3687"/>
    <w:rsid w:val="001B5928"/>
    <w:rsid w:val="001C4702"/>
    <w:rsid w:val="001C4771"/>
    <w:rsid w:val="001D2B41"/>
    <w:rsid w:val="001D541A"/>
    <w:rsid w:val="001D6FE3"/>
    <w:rsid w:val="001D7A54"/>
    <w:rsid w:val="001E1FAB"/>
    <w:rsid w:val="001E5AB0"/>
    <w:rsid w:val="001E6298"/>
    <w:rsid w:val="001F0906"/>
    <w:rsid w:val="001F28B4"/>
    <w:rsid w:val="001F5AB8"/>
    <w:rsid w:val="001F616F"/>
    <w:rsid w:val="001F78A0"/>
    <w:rsid w:val="001F7F9F"/>
    <w:rsid w:val="002003BB"/>
    <w:rsid w:val="00200E42"/>
    <w:rsid w:val="00201639"/>
    <w:rsid w:val="00204728"/>
    <w:rsid w:val="00206526"/>
    <w:rsid w:val="002078D3"/>
    <w:rsid w:val="00210B03"/>
    <w:rsid w:val="0021414C"/>
    <w:rsid w:val="00214B55"/>
    <w:rsid w:val="002155D1"/>
    <w:rsid w:val="00216EEA"/>
    <w:rsid w:val="00217073"/>
    <w:rsid w:val="00220C7F"/>
    <w:rsid w:val="00221DD7"/>
    <w:rsid w:val="00222E0D"/>
    <w:rsid w:val="00226324"/>
    <w:rsid w:val="00226C67"/>
    <w:rsid w:val="00230E62"/>
    <w:rsid w:val="0023262A"/>
    <w:rsid w:val="00235442"/>
    <w:rsid w:val="002369CA"/>
    <w:rsid w:val="00241CBE"/>
    <w:rsid w:val="00242EE4"/>
    <w:rsid w:val="0025381C"/>
    <w:rsid w:val="00255316"/>
    <w:rsid w:val="00255E31"/>
    <w:rsid w:val="00257053"/>
    <w:rsid w:val="00260DC8"/>
    <w:rsid w:val="00261417"/>
    <w:rsid w:val="00261C95"/>
    <w:rsid w:val="00262FAE"/>
    <w:rsid w:val="00266041"/>
    <w:rsid w:val="00275FD6"/>
    <w:rsid w:val="00276754"/>
    <w:rsid w:val="00277BB1"/>
    <w:rsid w:val="00277FED"/>
    <w:rsid w:val="00280420"/>
    <w:rsid w:val="00281B75"/>
    <w:rsid w:val="00282ACF"/>
    <w:rsid w:val="002837F4"/>
    <w:rsid w:val="002852CD"/>
    <w:rsid w:val="00285753"/>
    <w:rsid w:val="00295FD4"/>
    <w:rsid w:val="002A2499"/>
    <w:rsid w:val="002A3F8F"/>
    <w:rsid w:val="002A5F42"/>
    <w:rsid w:val="002A6C14"/>
    <w:rsid w:val="002B0414"/>
    <w:rsid w:val="002B6854"/>
    <w:rsid w:val="002B6C6F"/>
    <w:rsid w:val="002B71CA"/>
    <w:rsid w:val="002B7CFF"/>
    <w:rsid w:val="002C0ED9"/>
    <w:rsid w:val="002C1739"/>
    <w:rsid w:val="002C1C81"/>
    <w:rsid w:val="002C1D7F"/>
    <w:rsid w:val="002C26FE"/>
    <w:rsid w:val="002C3881"/>
    <w:rsid w:val="002C6421"/>
    <w:rsid w:val="002C7B13"/>
    <w:rsid w:val="002D1FFF"/>
    <w:rsid w:val="002D2035"/>
    <w:rsid w:val="002D3B1F"/>
    <w:rsid w:val="002D4E1A"/>
    <w:rsid w:val="002D6868"/>
    <w:rsid w:val="002D692A"/>
    <w:rsid w:val="002D7454"/>
    <w:rsid w:val="002E2FEF"/>
    <w:rsid w:val="002E3070"/>
    <w:rsid w:val="002E5A34"/>
    <w:rsid w:val="002E7FBB"/>
    <w:rsid w:val="002F29CA"/>
    <w:rsid w:val="002F2A62"/>
    <w:rsid w:val="002F3033"/>
    <w:rsid w:val="002F4CBA"/>
    <w:rsid w:val="002F6B34"/>
    <w:rsid w:val="00300D1B"/>
    <w:rsid w:val="00300E43"/>
    <w:rsid w:val="003068DC"/>
    <w:rsid w:val="00306A56"/>
    <w:rsid w:val="003101F4"/>
    <w:rsid w:val="00310A17"/>
    <w:rsid w:val="00311970"/>
    <w:rsid w:val="003132CA"/>
    <w:rsid w:val="0032035E"/>
    <w:rsid w:val="00321055"/>
    <w:rsid w:val="00321BEB"/>
    <w:rsid w:val="003226AE"/>
    <w:rsid w:val="003232B1"/>
    <w:rsid w:val="003242C1"/>
    <w:rsid w:val="00327104"/>
    <w:rsid w:val="003279BA"/>
    <w:rsid w:val="003307F7"/>
    <w:rsid w:val="0033297E"/>
    <w:rsid w:val="00333657"/>
    <w:rsid w:val="0033471F"/>
    <w:rsid w:val="0033482F"/>
    <w:rsid w:val="003378DD"/>
    <w:rsid w:val="00337E28"/>
    <w:rsid w:val="00341118"/>
    <w:rsid w:val="00344EFE"/>
    <w:rsid w:val="0034544D"/>
    <w:rsid w:val="0034560E"/>
    <w:rsid w:val="00346073"/>
    <w:rsid w:val="003500A9"/>
    <w:rsid w:val="00350585"/>
    <w:rsid w:val="00350DA5"/>
    <w:rsid w:val="003541F2"/>
    <w:rsid w:val="003545CA"/>
    <w:rsid w:val="00356B05"/>
    <w:rsid w:val="00357639"/>
    <w:rsid w:val="003600B9"/>
    <w:rsid w:val="00360916"/>
    <w:rsid w:val="00361541"/>
    <w:rsid w:val="00362669"/>
    <w:rsid w:val="00363847"/>
    <w:rsid w:val="003641D0"/>
    <w:rsid w:val="00372820"/>
    <w:rsid w:val="00372F46"/>
    <w:rsid w:val="003735C9"/>
    <w:rsid w:val="00377C0E"/>
    <w:rsid w:val="00382722"/>
    <w:rsid w:val="00383BAB"/>
    <w:rsid w:val="003846F8"/>
    <w:rsid w:val="00385D33"/>
    <w:rsid w:val="0039024E"/>
    <w:rsid w:val="00391D07"/>
    <w:rsid w:val="003922CF"/>
    <w:rsid w:val="00392D86"/>
    <w:rsid w:val="00395C28"/>
    <w:rsid w:val="00396034"/>
    <w:rsid w:val="003A0E19"/>
    <w:rsid w:val="003A1800"/>
    <w:rsid w:val="003A1A28"/>
    <w:rsid w:val="003A2520"/>
    <w:rsid w:val="003A3308"/>
    <w:rsid w:val="003A38F0"/>
    <w:rsid w:val="003A3F2A"/>
    <w:rsid w:val="003A7896"/>
    <w:rsid w:val="003B055B"/>
    <w:rsid w:val="003B1425"/>
    <w:rsid w:val="003B3307"/>
    <w:rsid w:val="003B35A1"/>
    <w:rsid w:val="003B363C"/>
    <w:rsid w:val="003C220B"/>
    <w:rsid w:val="003C24B0"/>
    <w:rsid w:val="003C3DC7"/>
    <w:rsid w:val="003C6470"/>
    <w:rsid w:val="003C7F23"/>
    <w:rsid w:val="003D0833"/>
    <w:rsid w:val="003D0C8A"/>
    <w:rsid w:val="003D1654"/>
    <w:rsid w:val="003D4587"/>
    <w:rsid w:val="003D640A"/>
    <w:rsid w:val="003E2A21"/>
    <w:rsid w:val="003E3773"/>
    <w:rsid w:val="003E74B3"/>
    <w:rsid w:val="003E75F7"/>
    <w:rsid w:val="003F06B8"/>
    <w:rsid w:val="003F0DCF"/>
    <w:rsid w:val="003F1AAA"/>
    <w:rsid w:val="003F202E"/>
    <w:rsid w:val="003F40FE"/>
    <w:rsid w:val="003F4533"/>
    <w:rsid w:val="003F6F2C"/>
    <w:rsid w:val="003F7ACE"/>
    <w:rsid w:val="004026E8"/>
    <w:rsid w:val="0040486C"/>
    <w:rsid w:val="004077A3"/>
    <w:rsid w:val="004114B5"/>
    <w:rsid w:val="00411BD1"/>
    <w:rsid w:val="00411DFD"/>
    <w:rsid w:val="00413429"/>
    <w:rsid w:val="00414427"/>
    <w:rsid w:val="0041469C"/>
    <w:rsid w:val="00415182"/>
    <w:rsid w:val="004202AD"/>
    <w:rsid w:val="004226CE"/>
    <w:rsid w:val="00422EBC"/>
    <w:rsid w:val="0042523E"/>
    <w:rsid w:val="00425E0A"/>
    <w:rsid w:val="00425E35"/>
    <w:rsid w:val="0042769E"/>
    <w:rsid w:val="00427F82"/>
    <w:rsid w:val="0043036C"/>
    <w:rsid w:val="00430DEB"/>
    <w:rsid w:val="00434397"/>
    <w:rsid w:val="00434D45"/>
    <w:rsid w:val="00435A2A"/>
    <w:rsid w:val="00442B3D"/>
    <w:rsid w:val="00442C55"/>
    <w:rsid w:val="00443DDB"/>
    <w:rsid w:val="0044623A"/>
    <w:rsid w:val="0044683C"/>
    <w:rsid w:val="00447013"/>
    <w:rsid w:val="00447362"/>
    <w:rsid w:val="004511F2"/>
    <w:rsid w:val="0045187C"/>
    <w:rsid w:val="00453D98"/>
    <w:rsid w:val="00454FE9"/>
    <w:rsid w:val="00455B52"/>
    <w:rsid w:val="00455EBC"/>
    <w:rsid w:val="00456EBF"/>
    <w:rsid w:val="00465C44"/>
    <w:rsid w:val="00470BC4"/>
    <w:rsid w:val="0047189F"/>
    <w:rsid w:val="0047666B"/>
    <w:rsid w:val="00480001"/>
    <w:rsid w:val="00480C0F"/>
    <w:rsid w:val="00483052"/>
    <w:rsid w:val="0048485C"/>
    <w:rsid w:val="00485E62"/>
    <w:rsid w:val="00490767"/>
    <w:rsid w:val="00495C4B"/>
    <w:rsid w:val="00495FD5"/>
    <w:rsid w:val="004A0262"/>
    <w:rsid w:val="004A04D7"/>
    <w:rsid w:val="004A0C6C"/>
    <w:rsid w:val="004A10DA"/>
    <w:rsid w:val="004A2C34"/>
    <w:rsid w:val="004A345E"/>
    <w:rsid w:val="004A57BA"/>
    <w:rsid w:val="004A7E0E"/>
    <w:rsid w:val="004B4705"/>
    <w:rsid w:val="004B5776"/>
    <w:rsid w:val="004B5E01"/>
    <w:rsid w:val="004C02A1"/>
    <w:rsid w:val="004C08EC"/>
    <w:rsid w:val="004C1B1D"/>
    <w:rsid w:val="004C391A"/>
    <w:rsid w:val="004C4022"/>
    <w:rsid w:val="004C59F8"/>
    <w:rsid w:val="004D052B"/>
    <w:rsid w:val="004D189D"/>
    <w:rsid w:val="004D2DFB"/>
    <w:rsid w:val="004D3242"/>
    <w:rsid w:val="004D5607"/>
    <w:rsid w:val="004E0829"/>
    <w:rsid w:val="004E09F9"/>
    <w:rsid w:val="004E0B64"/>
    <w:rsid w:val="004E1248"/>
    <w:rsid w:val="004E5A62"/>
    <w:rsid w:val="004E5C68"/>
    <w:rsid w:val="004E7A7E"/>
    <w:rsid w:val="004F0EBF"/>
    <w:rsid w:val="004F3323"/>
    <w:rsid w:val="004F3AA3"/>
    <w:rsid w:val="004F5FD7"/>
    <w:rsid w:val="004F6B50"/>
    <w:rsid w:val="004F727D"/>
    <w:rsid w:val="00501805"/>
    <w:rsid w:val="00502758"/>
    <w:rsid w:val="00502781"/>
    <w:rsid w:val="005032C5"/>
    <w:rsid w:val="00505728"/>
    <w:rsid w:val="005104D9"/>
    <w:rsid w:val="0051228A"/>
    <w:rsid w:val="00513E24"/>
    <w:rsid w:val="00514160"/>
    <w:rsid w:val="00514AAB"/>
    <w:rsid w:val="005248B6"/>
    <w:rsid w:val="005264D7"/>
    <w:rsid w:val="0053579F"/>
    <w:rsid w:val="00545A4A"/>
    <w:rsid w:val="00546A89"/>
    <w:rsid w:val="00546B57"/>
    <w:rsid w:val="005508A0"/>
    <w:rsid w:val="005528EB"/>
    <w:rsid w:val="00552B82"/>
    <w:rsid w:val="00553674"/>
    <w:rsid w:val="0055481E"/>
    <w:rsid w:val="005600CD"/>
    <w:rsid w:val="00560BEB"/>
    <w:rsid w:val="005614F7"/>
    <w:rsid w:val="00562283"/>
    <w:rsid w:val="00564AC5"/>
    <w:rsid w:val="00564C78"/>
    <w:rsid w:val="005661AC"/>
    <w:rsid w:val="00571BB1"/>
    <w:rsid w:val="00574185"/>
    <w:rsid w:val="005762F2"/>
    <w:rsid w:val="0058183E"/>
    <w:rsid w:val="00583370"/>
    <w:rsid w:val="005841F0"/>
    <w:rsid w:val="00585124"/>
    <w:rsid w:val="005900F7"/>
    <w:rsid w:val="0059062F"/>
    <w:rsid w:val="00590BEA"/>
    <w:rsid w:val="005A0866"/>
    <w:rsid w:val="005A1548"/>
    <w:rsid w:val="005A28AC"/>
    <w:rsid w:val="005A6237"/>
    <w:rsid w:val="005B012A"/>
    <w:rsid w:val="005B1F63"/>
    <w:rsid w:val="005B1F6C"/>
    <w:rsid w:val="005B482C"/>
    <w:rsid w:val="005B62A7"/>
    <w:rsid w:val="005B6A27"/>
    <w:rsid w:val="005C0489"/>
    <w:rsid w:val="005C1DF6"/>
    <w:rsid w:val="005C405D"/>
    <w:rsid w:val="005D101F"/>
    <w:rsid w:val="005D4AAC"/>
    <w:rsid w:val="005D775E"/>
    <w:rsid w:val="005D7971"/>
    <w:rsid w:val="005E0004"/>
    <w:rsid w:val="005E0CC6"/>
    <w:rsid w:val="005E0DB2"/>
    <w:rsid w:val="005E262D"/>
    <w:rsid w:val="005E3177"/>
    <w:rsid w:val="005E3FB8"/>
    <w:rsid w:val="005E4BB0"/>
    <w:rsid w:val="005F1758"/>
    <w:rsid w:val="005F302D"/>
    <w:rsid w:val="005F4AB7"/>
    <w:rsid w:val="005F5A6D"/>
    <w:rsid w:val="006000AE"/>
    <w:rsid w:val="00601759"/>
    <w:rsid w:val="00601E5A"/>
    <w:rsid w:val="00602ED3"/>
    <w:rsid w:val="00604628"/>
    <w:rsid w:val="0060476A"/>
    <w:rsid w:val="006055C0"/>
    <w:rsid w:val="00606821"/>
    <w:rsid w:val="00607432"/>
    <w:rsid w:val="0061065E"/>
    <w:rsid w:val="00612E09"/>
    <w:rsid w:val="00614510"/>
    <w:rsid w:val="006204AC"/>
    <w:rsid w:val="00620F2D"/>
    <w:rsid w:val="0062101A"/>
    <w:rsid w:val="00622CA1"/>
    <w:rsid w:val="0062619D"/>
    <w:rsid w:val="00627BFD"/>
    <w:rsid w:val="0063104A"/>
    <w:rsid w:val="006323E6"/>
    <w:rsid w:val="00632D67"/>
    <w:rsid w:val="00632FC4"/>
    <w:rsid w:val="006335F8"/>
    <w:rsid w:val="00633A27"/>
    <w:rsid w:val="006340AC"/>
    <w:rsid w:val="00635AAB"/>
    <w:rsid w:val="00635EF2"/>
    <w:rsid w:val="00636ABD"/>
    <w:rsid w:val="0064196C"/>
    <w:rsid w:val="00643811"/>
    <w:rsid w:val="0064558C"/>
    <w:rsid w:val="00654729"/>
    <w:rsid w:val="00654A29"/>
    <w:rsid w:val="006573CF"/>
    <w:rsid w:val="00662BA3"/>
    <w:rsid w:val="00664146"/>
    <w:rsid w:val="006659E6"/>
    <w:rsid w:val="00666DD8"/>
    <w:rsid w:val="0066735F"/>
    <w:rsid w:val="006673EC"/>
    <w:rsid w:val="0067308F"/>
    <w:rsid w:val="00673734"/>
    <w:rsid w:val="00674750"/>
    <w:rsid w:val="00676F0F"/>
    <w:rsid w:val="00680C2F"/>
    <w:rsid w:val="00680E58"/>
    <w:rsid w:val="00682F6D"/>
    <w:rsid w:val="006870C5"/>
    <w:rsid w:val="00690319"/>
    <w:rsid w:val="0069101E"/>
    <w:rsid w:val="00691916"/>
    <w:rsid w:val="006944AB"/>
    <w:rsid w:val="00694594"/>
    <w:rsid w:val="00694995"/>
    <w:rsid w:val="00694F00"/>
    <w:rsid w:val="00696CC5"/>
    <w:rsid w:val="00697E61"/>
    <w:rsid w:val="006A0611"/>
    <w:rsid w:val="006A3722"/>
    <w:rsid w:val="006A6B4B"/>
    <w:rsid w:val="006B30EB"/>
    <w:rsid w:val="006B4806"/>
    <w:rsid w:val="006B572B"/>
    <w:rsid w:val="006C0830"/>
    <w:rsid w:val="006C1BA6"/>
    <w:rsid w:val="006C2239"/>
    <w:rsid w:val="006C2EE9"/>
    <w:rsid w:val="006C39E2"/>
    <w:rsid w:val="006C3BAB"/>
    <w:rsid w:val="006C50D7"/>
    <w:rsid w:val="006D08C5"/>
    <w:rsid w:val="006D10B5"/>
    <w:rsid w:val="006D604D"/>
    <w:rsid w:val="006E0A5F"/>
    <w:rsid w:val="006E4A8F"/>
    <w:rsid w:val="006E7468"/>
    <w:rsid w:val="006F1296"/>
    <w:rsid w:val="006F4B1B"/>
    <w:rsid w:val="006F4B2A"/>
    <w:rsid w:val="006F5B20"/>
    <w:rsid w:val="007017E7"/>
    <w:rsid w:val="0070247D"/>
    <w:rsid w:val="00703003"/>
    <w:rsid w:val="0070323A"/>
    <w:rsid w:val="007058D1"/>
    <w:rsid w:val="00706C6A"/>
    <w:rsid w:val="00715F0C"/>
    <w:rsid w:val="0071662F"/>
    <w:rsid w:val="00717CBB"/>
    <w:rsid w:val="00721BA8"/>
    <w:rsid w:val="0072474E"/>
    <w:rsid w:val="00724AD6"/>
    <w:rsid w:val="00724B34"/>
    <w:rsid w:val="00724ED2"/>
    <w:rsid w:val="00726FB0"/>
    <w:rsid w:val="007270D4"/>
    <w:rsid w:val="00730A5A"/>
    <w:rsid w:val="00731603"/>
    <w:rsid w:val="00733F21"/>
    <w:rsid w:val="00740793"/>
    <w:rsid w:val="00741019"/>
    <w:rsid w:val="007432B0"/>
    <w:rsid w:val="007477CC"/>
    <w:rsid w:val="00747A10"/>
    <w:rsid w:val="00747A60"/>
    <w:rsid w:val="00751E0C"/>
    <w:rsid w:val="00753293"/>
    <w:rsid w:val="0075363B"/>
    <w:rsid w:val="00754F81"/>
    <w:rsid w:val="00760279"/>
    <w:rsid w:val="0076438D"/>
    <w:rsid w:val="00766525"/>
    <w:rsid w:val="007701CD"/>
    <w:rsid w:val="00770B82"/>
    <w:rsid w:val="00773247"/>
    <w:rsid w:val="00774770"/>
    <w:rsid w:val="007748A0"/>
    <w:rsid w:val="00775A34"/>
    <w:rsid w:val="00775F9C"/>
    <w:rsid w:val="0078139E"/>
    <w:rsid w:val="00783668"/>
    <w:rsid w:val="00783988"/>
    <w:rsid w:val="0078512C"/>
    <w:rsid w:val="00785AC7"/>
    <w:rsid w:val="00790F85"/>
    <w:rsid w:val="00791EB2"/>
    <w:rsid w:val="00792D9E"/>
    <w:rsid w:val="007964DA"/>
    <w:rsid w:val="007A5182"/>
    <w:rsid w:val="007A5FE3"/>
    <w:rsid w:val="007B1232"/>
    <w:rsid w:val="007B1376"/>
    <w:rsid w:val="007B16A3"/>
    <w:rsid w:val="007B4D05"/>
    <w:rsid w:val="007B5745"/>
    <w:rsid w:val="007C0C9E"/>
    <w:rsid w:val="007C154A"/>
    <w:rsid w:val="007C2AD6"/>
    <w:rsid w:val="007C458E"/>
    <w:rsid w:val="007C46A8"/>
    <w:rsid w:val="007C4F59"/>
    <w:rsid w:val="007C5BA3"/>
    <w:rsid w:val="007C6257"/>
    <w:rsid w:val="007C7DA0"/>
    <w:rsid w:val="007D0035"/>
    <w:rsid w:val="007D1B5C"/>
    <w:rsid w:val="007D1D27"/>
    <w:rsid w:val="007D2C89"/>
    <w:rsid w:val="007E66A4"/>
    <w:rsid w:val="007F0673"/>
    <w:rsid w:val="00800581"/>
    <w:rsid w:val="00803DB9"/>
    <w:rsid w:val="00804452"/>
    <w:rsid w:val="008056B0"/>
    <w:rsid w:val="00805E74"/>
    <w:rsid w:val="0081041A"/>
    <w:rsid w:val="00811DE5"/>
    <w:rsid w:val="008152A6"/>
    <w:rsid w:val="00817D6C"/>
    <w:rsid w:val="00822A87"/>
    <w:rsid w:val="0082305F"/>
    <w:rsid w:val="00825149"/>
    <w:rsid w:val="008273E3"/>
    <w:rsid w:val="0082745B"/>
    <w:rsid w:val="0083002A"/>
    <w:rsid w:val="008303AB"/>
    <w:rsid w:val="00834571"/>
    <w:rsid w:val="0083571E"/>
    <w:rsid w:val="00837F8A"/>
    <w:rsid w:val="00845175"/>
    <w:rsid w:val="00845C82"/>
    <w:rsid w:val="00852168"/>
    <w:rsid w:val="00852322"/>
    <w:rsid w:val="0085466D"/>
    <w:rsid w:val="00856B68"/>
    <w:rsid w:val="008625B1"/>
    <w:rsid w:val="00862B0B"/>
    <w:rsid w:val="00862C33"/>
    <w:rsid w:val="00864B81"/>
    <w:rsid w:val="00865AAC"/>
    <w:rsid w:val="008663E9"/>
    <w:rsid w:val="0086687B"/>
    <w:rsid w:val="0086773F"/>
    <w:rsid w:val="008703EA"/>
    <w:rsid w:val="00870415"/>
    <w:rsid w:val="00870915"/>
    <w:rsid w:val="00882456"/>
    <w:rsid w:val="00886B9E"/>
    <w:rsid w:val="00890893"/>
    <w:rsid w:val="0089514C"/>
    <w:rsid w:val="00896914"/>
    <w:rsid w:val="00896F27"/>
    <w:rsid w:val="00897775"/>
    <w:rsid w:val="008A1D61"/>
    <w:rsid w:val="008A77AA"/>
    <w:rsid w:val="008A790D"/>
    <w:rsid w:val="008B01AE"/>
    <w:rsid w:val="008B1C53"/>
    <w:rsid w:val="008B2642"/>
    <w:rsid w:val="008B2C4D"/>
    <w:rsid w:val="008B343A"/>
    <w:rsid w:val="008B4B70"/>
    <w:rsid w:val="008C043E"/>
    <w:rsid w:val="008C24CA"/>
    <w:rsid w:val="008C3565"/>
    <w:rsid w:val="008C3899"/>
    <w:rsid w:val="008D1066"/>
    <w:rsid w:val="008D1C2D"/>
    <w:rsid w:val="008D3078"/>
    <w:rsid w:val="008D3106"/>
    <w:rsid w:val="008D4310"/>
    <w:rsid w:val="008D63A8"/>
    <w:rsid w:val="008D6EBE"/>
    <w:rsid w:val="008D72A8"/>
    <w:rsid w:val="008D7C1D"/>
    <w:rsid w:val="008E2F08"/>
    <w:rsid w:val="008E4A3D"/>
    <w:rsid w:val="008E4DC3"/>
    <w:rsid w:val="008E61E8"/>
    <w:rsid w:val="008F01D1"/>
    <w:rsid w:val="008F1A93"/>
    <w:rsid w:val="008F1FDC"/>
    <w:rsid w:val="008F7918"/>
    <w:rsid w:val="0090273A"/>
    <w:rsid w:val="00904311"/>
    <w:rsid w:val="00905443"/>
    <w:rsid w:val="0090582D"/>
    <w:rsid w:val="0090629A"/>
    <w:rsid w:val="00912D0A"/>
    <w:rsid w:val="00913594"/>
    <w:rsid w:val="00915199"/>
    <w:rsid w:val="00917C26"/>
    <w:rsid w:val="009213A7"/>
    <w:rsid w:val="0092308E"/>
    <w:rsid w:val="0092756E"/>
    <w:rsid w:val="00927981"/>
    <w:rsid w:val="00930F8C"/>
    <w:rsid w:val="00931841"/>
    <w:rsid w:val="00932156"/>
    <w:rsid w:val="00933188"/>
    <w:rsid w:val="00933AF9"/>
    <w:rsid w:val="00933D96"/>
    <w:rsid w:val="00933DCF"/>
    <w:rsid w:val="00933F76"/>
    <w:rsid w:val="009345A9"/>
    <w:rsid w:val="00935466"/>
    <w:rsid w:val="009372F2"/>
    <w:rsid w:val="00937DBB"/>
    <w:rsid w:val="00941559"/>
    <w:rsid w:val="00943FB2"/>
    <w:rsid w:val="00944310"/>
    <w:rsid w:val="0094599B"/>
    <w:rsid w:val="00947887"/>
    <w:rsid w:val="00950F4A"/>
    <w:rsid w:val="0095259F"/>
    <w:rsid w:val="0095319F"/>
    <w:rsid w:val="0095547A"/>
    <w:rsid w:val="0095553F"/>
    <w:rsid w:val="0096332C"/>
    <w:rsid w:val="0096386A"/>
    <w:rsid w:val="009643B1"/>
    <w:rsid w:val="0096633F"/>
    <w:rsid w:val="00977046"/>
    <w:rsid w:val="0098043C"/>
    <w:rsid w:val="0098183C"/>
    <w:rsid w:val="0098261B"/>
    <w:rsid w:val="0098375E"/>
    <w:rsid w:val="00985897"/>
    <w:rsid w:val="009926A0"/>
    <w:rsid w:val="00993AF9"/>
    <w:rsid w:val="0099460E"/>
    <w:rsid w:val="00997C15"/>
    <w:rsid w:val="009A3E15"/>
    <w:rsid w:val="009A6418"/>
    <w:rsid w:val="009A65E9"/>
    <w:rsid w:val="009B1686"/>
    <w:rsid w:val="009B174A"/>
    <w:rsid w:val="009B28DE"/>
    <w:rsid w:val="009B393B"/>
    <w:rsid w:val="009B6DD8"/>
    <w:rsid w:val="009B6F18"/>
    <w:rsid w:val="009C064D"/>
    <w:rsid w:val="009C1D27"/>
    <w:rsid w:val="009C30DD"/>
    <w:rsid w:val="009C31F1"/>
    <w:rsid w:val="009C38E3"/>
    <w:rsid w:val="009C3CDE"/>
    <w:rsid w:val="009C6EF8"/>
    <w:rsid w:val="009D35C9"/>
    <w:rsid w:val="009D45E6"/>
    <w:rsid w:val="009E0677"/>
    <w:rsid w:val="009E1DE9"/>
    <w:rsid w:val="009E305A"/>
    <w:rsid w:val="009E31C1"/>
    <w:rsid w:val="009E3AF4"/>
    <w:rsid w:val="009E7267"/>
    <w:rsid w:val="009F14CC"/>
    <w:rsid w:val="009F31E8"/>
    <w:rsid w:val="00A029F4"/>
    <w:rsid w:val="00A0420E"/>
    <w:rsid w:val="00A0628D"/>
    <w:rsid w:val="00A0792B"/>
    <w:rsid w:val="00A122ED"/>
    <w:rsid w:val="00A12694"/>
    <w:rsid w:val="00A160AC"/>
    <w:rsid w:val="00A20ABD"/>
    <w:rsid w:val="00A22F00"/>
    <w:rsid w:val="00A22F6F"/>
    <w:rsid w:val="00A24799"/>
    <w:rsid w:val="00A24AE6"/>
    <w:rsid w:val="00A24DD1"/>
    <w:rsid w:val="00A26DAB"/>
    <w:rsid w:val="00A34A63"/>
    <w:rsid w:val="00A35555"/>
    <w:rsid w:val="00A35C17"/>
    <w:rsid w:val="00A40B96"/>
    <w:rsid w:val="00A43B9A"/>
    <w:rsid w:val="00A43D46"/>
    <w:rsid w:val="00A45E2C"/>
    <w:rsid w:val="00A542DB"/>
    <w:rsid w:val="00A54E77"/>
    <w:rsid w:val="00A55777"/>
    <w:rsid w:val="00A57379"/>
    <w:rsid w:val="00A57FCD"/>
    <w:rsid w:val="00A63055"/>
    <w:rsid w:val="00A67CFB"/>
    <w:rsid w:val="00A710C6"/>
    <w:rsid w:val="00A713FB"/>
    <w:rsid w:val="00A732B5"/>
    <w:rsid w:val="00A74200"/>
    <w:rsid w:val="00A74E0D"/>
    <w:rsid w:val="00A76425"/>
    <w:rsid w:val="00A7673C"/>
    <w:rsid w:val="00A768FC"/>
    <w:rsid w:val="00A76BDF"/>
    <w:rsid w:val="00A7715E"/>
    <w:rsid w:val="00A775FE"/>
    <w:rsid w:val="00A806D5"/>
    <w:rsid w:val="00A80CB8"/>
    <w:rsid w:val="00A80EAB"/>
    <w:rsid w:val="00A82140"/>
    <w:rsid w:val="00A835F1"/>
    <w:rsid w:val="00A85026"/>
    <w:rsid w:val="00A85AF0"/>
    <w:rsid w:val="00A91550"/>
    <w:rsid w:val="00A93667"/>
    <w:rsid w:val="00A936BA"/>
    <w:rsid w:val="00A94E45"/>
    <w:rsid w:val="00A9717D"/>
    <w:rsid w:val="00AA00AB"/>
    <w:rsid w:val="00AA071B"/>
    <w:rsid w:val="00AA0ED5"/>
    <w:rsid w:val="00AA1961"/>
    <w:rsid w:val="00AA5592"/>
    <w:rsid w:val="00AA6B3E"/>
    <w:rsid w:val="00AA7040"/>
    <w:rsid w:val="00AA75AB"/>
    <w:rsid w:val="00AB1F08"/>
    <w:rsid w:val="00AB5324"/>
    <w:rsid w:val="00AC022A"/>
    <w:rsid w:val="00AC46B8"/>
    <w:rsid w:val="00AC5104"/>
    <w:rsid w:val="00AC65B3"/>
    <w:rsid w:val="00AD0591"/>
    <w:rsid w:val="00AD22D2"/>
    <w:rsid w:val="00AD30A0"/>
    <w:rsid w:val="00AD4813"/>
    <w:rsid w:val="00AD4DB1"/>
    <w:rsid w:val="00AD5A4E"/>
    <w:rsid w:val="00AE0B0F"/>
    <w:rsid w:val="00AE1963"/>
    <w:rsid w:val="00AE63AD"/>
    <w:rsid w:val="00AE73AB"/>
    <w:rsid w:val="00AE7A4E"/>
    <w:rsid w:val="00AF0585"/>
    <w:rsid w:val="00AF57C8"/>
    <w:rsid w:val="00B00BB0"/>
    <w:rsid w:val="00B03636"/>
    <w:rsid w:val="00B0794E"/>
    <w:rsid w:val="00B1228C"/>
    <w:rsid w:val="00B138C5"/>
    <w:rsid w:val="00B139BF"/>
    <w:rsid w:val="00B14160"/>
    <w:rsid w:val="00B14840"/>
    <w:rsid w:val="00B1708A"/>
    <w:rsid w:val="00B300CF"/>
    <w:rsid w:val="00B3206B"/>
    <w:rsid w:val="00B34449"/>
    <w:rsid w:val="00B377DA"/>
    <w:rsid w:val="00B40514"/>
    <w:rsid w:val="00B40F83"/>
    <w:rsid w:val="00B416B2"/>
    <w:rsid w:val="00B437E3"/>
    <w:rsid w:val="00B44C39"/>
    <w:rsid w:val="00B47A26"/>
    <w:rsid w:val="00B50510"/>
    <w:rsid w:val="00B50CC0"/>
    <w:rsid w:val="00B510BC"/>
    <w:rsid w:val="00B51639"/>
    <w:rsid w:val="00B51943"/>
    <w:rsid w:val="00B53199"/>
    <w:rsid w:val="00B54655"/>
    <w:rsid w:val="00B55058"/>
    <w:rsid w:val="00B55C89"/>
    <w:rsid w:val="00B57107"/>
    <w:rsid w:val="00B571C2"/>
    <w:rsid w:val="00B57CEE"/>
    <w:rsid w:val="00B621AC"/>
    <w:rsid w:val="00B67627"/>
    <w:rsid w:val="00B7401A"/>
    <w:rsid w:val="00B74CA5"/>
    <w:rsid w:val="00B76A3B"/>
    <w:rsid w:val="00B815D5"/>
    <w:rsid w:val="00B816C8"/>
    <w:rsid w:val="00B864D2"/>
    <w:rsid w:val="00B86ED0"/>
    <w:rsid w:val="00B91004"/>
    <w:rsid w:val="00B942EE"/>
    <w:rsid w:val="00BA180F"/>
    <w:rsid w:val="00BA38D8"/>
    <w:rsid w:val="00BA48B0"/>
    <w:rsid w:val="00BA6022"/>
    <w:rsid w:val="00BA67A6"/>
    <w:rsid w:val="00BA7E4B"/>
    <w:rsid w:val="00BB1D53"/>
    <w:rsid w:val="00BB4EB1"/>
    <w:rsid w:val="00BB64D6"/>
    <w:rsid w:val="00BB712D"/>
    <w:rsid w:val="00BC17C7"/>
    <w:rsid w:val="00BC324D"/>
    <w:rsid w:val="00BC45C4"/>
    <w:rsid w:val="00BC5465"/>
    <w:rsid w:val="00BC65E5"/>
    <w:rsid w:val="00BC77C5"/>
    <w:rsid w:val="00BC79A3"/>
    <w:rsid w:val="00BC7BE9"/>
    <w:rsid w:val="00BD0F18"/>
    <w:rsid w:val="00BD1EDF"/>
    <w:rsid w:val="00BD1FE7"/>
    <w:rsid w:val="00BD6CD4"/>
    <w:rsid w:val="00BD6EB3"/>
    <w:rsid w:val="00BD75AD"/>
    <w:rsid w:val="00BD7717"/>
    <w:rsid w:val="00BE0B2C"/>
    <w:rsid w:val="00BE132B"/>
    <w:rsid w:val="00BE1600"/>
    <w:rsid w:val="00BE1BD9"/>
    <w:rsid w:val="00BE2BA6"/>
    <w:rsid w:val="00BE3BA1"/>
    <w:rsid w:val="00BE6992"/>
    <w:rsid w:val="00BE7860"/>
    <w:rsid w:val="00BF193D"/>
    <w:rsid w:val="00BF296F"/>
    <w:rsid w:val="00BF45E8"/>
    <w:rsid w:val="00BF7C40"/>
    <w:rsid w:val="00C00179"/>
    <w:rsid w:val="00C0698D"/>
    <w:rsid w:val="00C154C9"/>
    <w:rsid w:val="00C16386"/>
    <w:rsid w:val="00C16E07"/>
    <w:rsid w:val="00C1735B"/>
    <w:rsid w:val="00C17BE9"/>
    <w:rsid w:val="00C2008D"/>
    <w:rsid w:val="00C23023"/>
    <w:rsid w:val="00C30E35"/>
    <w:rsid w:val="00C36F55"/>
    <w:rsid w:val="00C37425"/>
    <w:rsid w:val="00C37791"/>
    <w:rsid w:val="00C404FF"/>
    <w:rsid w:val="00C41EA0"/>
    <w:rsid w:val="00C52468"/>
    <w:rsid w:val="00C5343B"/>
    <w:rsid w:val="00C56E79"/>
    <w:rsid w:val="00C57922"/>
    <w:rsid w:val="00C61E66"/>
    <w:rsid w:val="00C62704"/>
    <w:rsid w:val="00C66A99"/>
    <w:rsid w:val="00C707D9"/>
    <w:rsid w:val="00C742D4"/>
    <w:rsid w:val="00C75738"/>
    <w:rsid w:val="00C805FC"/>
    <w:rsid w:val="00C82138"/>
    <w:rsid w:val="00C83A9B"/>
    <w:rsid w:val="00C846C8"/>
    <w:rsid w:val="00C84EB8"/>
    <w:rsid w:val="00C904B0"/>
    <w:rsid w:val="00C908E3"/>
    <w:rsid w:val="00C93414"/>
    <w:rsid w:val="00C97004"/>
    <w:rsid w:val="00CA0FFB"/>
    <w:rsid w:val="00CA231F"/>
    <w:rsid w:val="00CA3D1C"/>
    <w:rsid w:val="00CA5F96"/>
    <w:rsid w:val="00CA6306"/>
    <w:rsid w:val="00CA63F2"/>
    <w:rsid w:val="00CA6F38"/>
    <w:rsid w:val="00CA6FFE"/>
    <w:rsid w:val="00CB4BC1"/>
    <w:rsid w:val="00CB4FA6"/>
    <w:rsid w:val="00CB639C"/>
    <w:rsid w:val="00CB6D73"/>
    <w:rsid w:val="00CC0217"/>
    <w:rsid w:val="00CC1B98"/>
    <w:rsid w:val="00CC3CEF"/>
    <w:rsid w:val="00CC4112"/>
    <w:rsid w:val="00CC6E29"/>
    <w:rsid w:val="00CD2440"/>
    <w:rsid w:val="00CD28BB"/>
    <w:rsid w:val="00CD4602"/>
    <w:rsid w:val="00CD5134"/>
    <w:rsid w:val="00CD5B58"/>
    <w:rsid w:val="00CD6669"/>
    <w:rsid w:val="00CD78C2"/>
    <w:rsid w:val="00CE3E68"/>
    <w:rsid w:val="00CE7170"/>
    <w:rsid w:val="00CF18B9"/>
    <w:rsid w:val="00CF4F58"/>
    <w:rsid w:val="00CF7C68"/>
    <w:rsid w:val="00CF7E8A"/>
    <w:rsid w:val="00D01FC4"/>
    <w:rsid w:val="00D02772"/>
    <w:rsid w:val="00D04C50"/>
    <w:rsid w:val="00D117CD"/>
    <w:rsid w:val="00D13341"/>
    <w:rsid w:val="00D13635"/>
    <w:rsid w:val="00D14160"/>
    <w:rsid w:val="00D147A7"/>
    <w:rsid w:val="00D14F48"/>
    <w:rsid w:val="00D24EFF"/>
    <w:rsid w:val="00D2514B"/>
    <w:rsid w:val="00D339E6"/>
    <w:rsid w:val="00D3592F"/>
    <w:rsid w:val="00D35B5F"/>
    <w:rsid w:val="00D37D94"/>
    <w:rsid w:val="00D40405"/>
    <w:rsid w:val="00D42D52"/>
    <w:rsid w:val="00D446F0"/>
    <w:rsid w:val="00D523C5"/>
    <w:rsid w:val="00D52C3A"/>
    <w:rsid w:val="00D52DF1"/>
    <w:rsid w:val="00D55087"/>
    <w:rsid w:val="00D56DF7"/>
    <w:rsid w:val="00D5762A"/>
    <w:rsid w:val="00D57E6D"/>
    <w:rsid w:val="00D610B1"/>
    <w:rsid w:val="00D6221A"/>
    <w:rsid w:val="00D62F85"/>
    <w:rsid w:val="00D63578"/>
    <w:rsid w:val="00D706CB"/>
    <w:rsid w:val="00D70BEB"/>
    <w:rsid w:val="00D763F5"/>
    <w:rsid w:val="00D7682B"/>
    <w:rsid w:val="00D8032C"/>
    <w:rsid w:val="00D81A6F"/>
    <w:rsid w:val="00D81B56"/>
    <w:rsid w:val="00D820F0"/>
    <w:rsid w:val="00D823F0"/>
    <w:rsid w:val="00D83A53"/>
    <w:rsid w:val="00D83EBC"/>
    <w:rsid w:val="00D859B3"/>
    <w:rsid w:val="00D85A07"/>
    <w:rsid w:val="00D87DFB"/>
    <w:rsid w:val="00D90E50"/>
    <w:rsid w:val="00D9343A"/>
    <w:rsid w:val="00D967AF"/>
    <w:rsid w:val="00D96E20"/>
    <w:rsid w:val="00DA260F"/>
    <w:rsid w:val="00DA287E"/>
    <w:rsid w:val="00DA2F73"/>
    <w:rsid w:val="00DA3BD2"/>
    <w:rsid w:val="00DB051B"/>
    <w:rsid w:val="00DB257D"/>
    <w:rsid w:val="00DB2B87"/>
    <w:rsid w:val="00DB4262"/>
    <w:rsid w:val="00DB6034"/>
    <w:rsid w:val="00DB7189"/>
    <w:rsid w:val="00DC388E"/>
    <w:rsid w:val="00DC4C40"/>
    <w:rsid w:val="00DC505C"/>
    <w:rsid w:val="00DC5130"/>
    <w:rsid w:val="00DC7679"/>
    <w:rsid w:val="00DC7A25"/>
    <w:rsid w:val="00DD2B01"/>
    <w:rsid w:val="00DD2EAC"/>
    <w:rsid w:val="00DD3CF1"/>
    <w:rsid w:val="00DD49F6"/>
    <w:rsid w:val="00DD4D77"/>
    <w:rsid w:val="00DD50FA"/>
    <w:rsid w:val="00DD63EB"/>
    <w:rsid w:val="00DD7A5A"/>
    <w:rsid w:val="00DE14DB"/>
    <w:rsid w:val="00DE28C3"/>
    <w:rsid w:val="00DE3E18"/>
    <w:rsid w:val="00DE4F39"/>
    <w:rsid w:val="00DE5657"/>
    <w:rsid w:val="00DF0C2D"/>
    <w:rsid w:val="00DF5246"/>
    <w:rsid w:val="00DF7CC0"/>
    <w:rsid w:val="00E00AB1"/>
    <w:rsid w:val="00E055AB"/>
    <w:rsid w:val="00E061B0"/>
    <w:rsid w:val="00E06CE6"/>
    <w:rsid w:val="00E1002B"/>
    <w:rsid w:val="00E1099A"/>
    <w:rsid w:val="00E12170"/>
    <w:rsid w:val="00E127D0"/>
    <w:rsid w:val="00E16C7F"/>
    <w:rsid w:val="00E1758E"/>
    <w:rsid w:val="00E2075B"/>
    <w:rsid w:val="00E20A86"/>
    <w:rsid w:val="00E210A3"/>
    <w:rsid w:val="00E23E24"/>
    <w:rsid w:val="00E263B1"/>
    <w:rsid w:val="00E33BD6"/>
    <w:rsid w:val="00E344F2"/>
    <w:rsid w:val="00E34E06"/>
    <w:rsid w:val="00E36302"/>
    <w:rsid w:val="00E4143F"/>
    <w:rsid w:val="00E41F39"/>
    <w:rsid w:val="00E44E07"/>
    <w:rsid w:val="00E47A26"/>
    <w:rsid w:val="00E5323D"/>
    <w:rsid w:val="00E552F5"/>
    <w:rsid w:val="00E55B15"/>
    <w:rsid w:val="00E572BD"/>
    <w:rsid w:val="00E6113D"/>
    <w:rsid w:val="00E61668"/>
    <w:rsid w:val="00E61CBE"/>
    <w:rsid w:val="00E6236E"/>
    <w:rsid w:val="00E6244E"/>
    <w:rsid w:val="00E64528"/>
    <w:rsid w:val="00E71FD4"/>
    <w:rsid w:val="00E755C6"/>
    <w:rsid w:val="00E77E46"/>
    <w:rsid w:val="00E77ED8"/>
    <w:rsid w:val="00E81880"/>
    <w:rsid w:val="00E8371D"/>
    <w:rsid w:val="00E8487A"/>
    <w:rsid w:val="00E84896"/>
    <w:rsid w:val="00E84C13"/>
    <w:rsid w:val="00E87065"/>
    <w:rsid w:val="00E875FB"/>
    <w:rsid w:val="00E927AF"/>
    <w:rsid w:val="00E92815"/>
    <w:rsid w:val="00E929DD"/>
    <w:rsid w:val="00E937CE"/>
    <w:rsid w:val="00E93C83"/>
    <w:rsid w:val="00EA0946"/>
    <w:rsid w:val="00EB06A9"/>
    <w:rsid w:val="00EB1F18"/>
    <w:rsid w:val="00EB4027"/>
    <w:rsid w:val="00EB5761"/>
    <w:rsid w:val="00EC1E28"/>
    <w:rsid w:val="00EC2C4E"/>
    <w:rsid w:val="00EC422C"/>
    <w:rsid w:val="00EC5A7D"/>
    <w:rsid w:val="00ED100D"/>
    <w:rsid w:val="00ED120D"/>
    <w:rsid w:val="00ED164A"/>
    <w:rsid w:val="00ED16AB"/>
    <w:rsid w:val="00ED4DBC"/>
    <w:rsid w:val="00ED51F5"/>
    <w:rsid w:val="00ED77F0"/>
    <w:rsid w:val="00ED793A"/>
    <w:rsid w:val="00EE0E2E"/>
    <w:rsid w:val="00EE429F"/>
    <w:rsid w:val="00EE4816"/>
    <w:rsid w:val="00EE6B6F"/>
    <w:rsid w:val="00EE6EA7"/>
    <w:rsid w:val="00EE6FFC"/>
    <w:rsid w:val="00EE72FE"/>
    <w:rsid w:val="00EF0A9D"/>
    <w:rsid w:val="00EF10EF"/>
    <w:rsid w:val="00EF3BAF"/>
    <w:rsid w:val="00EF5B8B"/>
    <w:rsid w:val="00F01573"/>
    <w:rsid w:val="00F0166D"/>
    <w:rsid w:val="00F020A6"/>
    <w:rsid w:val="00F03E1B"/>
    <w:rsid w:val="00F041D6"/>
    <w:rsid w:val="00F055F9"/>
    <w:rsid w:val="00F11BE6"/>
    <w:rsid w:val="00F1353F"/>
    <w:rsid w:val="00F15638"/>
    <w:rsid w:val="00F17ED9"/>
    <w:rsid w:val="00F2032A"/>
    <w:rsid w:val="00F206B5"/>
    <w:rsid w:val="00F215C4"/>
    <w:rsid w:val="00F26109"/>
    <w:rsid w:val="00F273B9"/>
    <w:rsid w:val="00F352AC"/>
    <w:rsid w:val="00F40C63"/>
    <w:rsid w:val="00F40E65"/>
    <w:rsid w:val="00F41565"/>
    <w:rsid w:val="00F42E39"/>
    <w:rsid w:val="00F43682"/>
    <w:rsid w:val="00F45D2E"/>
    <w:rsid w:val="00F473C9"/>
    <w:rsid w:val="00F47DBA"/>
    <w:rsid w:val="00F50D06"/>
    <w:rsid w:val="00F51426"/>
    <w:rsid w:val="00F534E0"/>
    <w:rsid w:val="00F54CBB"/>
    <w:rsid w:val="00F62F44"/>
    <w:rsid w:val="00F634AC"/>
    <w:rsid w:val="00F63E0D"/>
    <w:rsid w:val="00F64923"/>
    <w:rsid w:val="00F755D2"/>
    <w:rsid w:val="00F76A94"/>
    <w:rsid w:val="00F80418"/>
    <w:rsid w:val="00F81015"/>
    <w:rsid w:val="00F828D3"/>
    <w:rsid w:val="00F85C9F"/>
    <w:rsid w:val="00F8607E"/>
    <w:rsid w:val="00F9227E"/>
    <w:rsid w:val="00F931F6"/>
    <w:rsid w:val="00F95C59"/>
    <w:rsid w:val="00F96FB7"/>
    <w:rsid w:val="00FA010B"/>
    <w:rsid w:val="00FA096B"/>
    <w:rsid w:val="00FA1AB6"/>
    <w:rsid w:val="00FA61BC"/>
    <w:rsid w:val="00FA705E"/>
    <w:rsid w:val="00FB0DD1"/>
    <w:rsid w:val="00FB2E00"/>
    <w:rsid w:val="00FB5BC3"/>
    <w:rsid w:val="00FC5144"/>
    <w:rsid w:val="00FC57BA"/>
    <w:rsid w:val="00FC7E7D"/>
    <w:rsid w:val="00FD2160"/>
    <w:rsid w:val="00FD45EE"/>
    <w:rsid w:val="00FD4D0A"/>
    <w:rsid w:val="00FD7094"/>
    <w:rsid w:val="00FE2545"/>
    <w:rsid w:val="00FE3CCA"/>
    <w:rsid w:val="00FF04E8"/>
    <w:rsid w:val="00FF0D02"/>
    <w:rsid w:val="00FF1FE9"/>
    <w:rsid w:val="00FF70D6"/>
    <w:rsid w:val="00FF7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Document Map" w:unhideWhenUsed="0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23D"/>
    <w:rPr>
      <w:rFonts w:ascii="Arial" w:hAnsi="Arial" w:cs="Arial"/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5323D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5323D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A80EAB"/>
    <w:rPr>
      <w:rFonts w:ascii="Cambria" w:hAnsi="Cambria" w:cs="Cambria"/>
      <w:b/>
      <w:bCs/>
      <w:kern w:val="32"/>
      <w:sz w:val="32"/>
      <w:szCs w:val="32"/>
      <w:lang w:val="de-DE" w:eastAsia="de-DE"/>
    </w:rPr>
  </w:style>
  <w:style w:type="character" w:customStyle="1" w:styleId="Heading3Char">
    <w:name w:val="Heading 3 Char"/>
    <w:basedOn w:val="DefaultParagraphFont"/>
    <w:link w:val="Heading3"/>
    <w:uiPriority w:val="99"/>
    <w:rsid w:val="009926A0"/>
    <w:rPr>
      <w:rFonts w:ascii="Arial" w:hAnsi="Arial" w:cs="Arial"/>
      <w:b/>
      <w:bCs/>
      <w:sz w:val="26"/>
      <w:szCs w:val="26"/>
      <w:lang w:val="de-DE" w:eastAsia="de-DE"/>
    </w:rPr>
  </w:style>
  <w:style w:type="paragraph" w:styleId="Header">
    <w:name w:val="header"/>
    <w:basedOn w:val="Normal"/>
    <w:link w:val="HeaderChar"/>
    <w:uiPriority w:val="99"/>
    <w:rsid w:val="00E5323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6A0"/>
    <w:rPr>
      <w:rFonts w:ascii="Arial" w:hAnsi="Arial" w:cs="Arial"/>
      <w:sz w:val="24"/>
      <w:szCs w:val="24"/>
      <w:lang w:val="de-DE" w:eastAsia="de-DE"/>
    </w:rPr>
  </w:style>
  <w:style w:type="paragraph" w:styleId="Footer">
    <w:name w:val="footer"/>
    <w:basedOn w:val="Normal"/>
    <w:link w:val="FooterChar"/>
    <w:uiPriority w:val="99"/>
    <w:rsid w:val="00E5323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1639"/>
    <w:rPr>
      <w:rFonts w:ascii="Arial" w:hAnsi="Arial" w:cs="Arial"/>
      <w:sz w:val="24"/>
      <w:szCs w:val="24"/>
      <w:lang w:val="de-DE" w:eastAsia="de-DE"/>
    </w:rPr>
  </w:style>
  <w:style w:type="character" w:styleId="Hyperlink">
    <w:name w:val="Hyperlink"/>
    <w:basedOn w:val="DefaultParagraphFont"/>
    <w:uiPriority w:val="99"/>
    <w:rsid w:val="00E5323D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EE6EA7"/>
    <w:rPr>
      <w:b/>
      <w:bCs/>
    </w:rPr>
  </w:style>
  <w:style w:type="paragraph" w:customStyle="1" w:styleId="ecxmsonormal">
    <w:name w:val="ecxmsonormal"/>
    <w:basedOn w:val="Normal"/>
    <w:uiPriority w:val="99"/>
    <w:rsid w:val="00EE6EA7"/>
    <w:pPr>
      <w:spacing w:after="324"/>
    </w:pPr>
    <w:rPr>
      <w:rFonts w:cs="Times New Roman"/>
    </w:rPr>
  </w:style>
  <w:style w:type="paragraph" w:styleId="ListParagraph">
    <w:name w:val="List Paragraph"/>
    <w:basedOn w:val="Normal"/>
    <w:uiPriority w:val="99"/>
    <w:qFormat/>
    <w:rsid w:val="00F11BE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D56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D5607"/>
    <w:rPr>
      <w:rFonts w:ascii="Tahoma" w:hAnsi="Tahoma" w:cs="Tahoma"/>
      <w:sz w:val="16"/>
      <w:szCs w:val="16"/>
      <w:lang w:val="de-DE" w:eastAsia="de-DE"/>
    </w:rPr>
  </w:style>
  <w:style w:type="character" w:customStyle="1" w:styleId="ZchnZchn1">
    <w:name w:val="Zchn Zchn1"/>
    <w:basedOn w:val="DefaultParagraphFont"/>
    <w:uiPriority w:val="99"/>
    <w:rsid w:val="00122048"/>
    <w:rPr>
      <w:rFonts w:ascii="Arial" w:hAnsi="Arial" w:cs="Arial"/>
      <w:sz w:val="24"/>
      <w:szCs w:val="24"/>
      <w:lang w:val="de-DE" w:eastAsia="de-DE"/>
    </w:rPr>
  </w:style>
  <w:style w:type="character" w:customStyle="1" w:styleId="ecx714152712-17082012">
    <w:name w:val="ecx714152712-17082012"/>
    <w:basedOn w:val="DefaultParagraphFont"/>
    <w:uiPriority w:val="99"/>
    <w:rsid w:val="00006F3E"/>
    <w:rPr>
      <w:rFonts w:cs="Times New Roman"/>
    </w:rPr>
  </w:style>
  <w:style w:type="paragraph" w:customStyle="1" w:styleId="Default">
    <w:name w:val="Default"/>
    <w:uiPriority w:val="99"/>
    <w:rsid w:val="00356B05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rsid w:val="00D823F0"/>
    <w:pPr>
      <w:spacing w:after="324"/>
    </w:pPr>
    <w:rPr>
      <w:rFonts w:cs="Times New Roman"/>
      <w:lang w:val="de-AT" w:eastAsia="de-AT"/>
    </w:rPr>
  </w:style>
  <w:style w:type="paragraph" w:styleId="DocumentMap">
    <w:name w:val="Document Map"/>
    <w:basedOn w:val="Normal"/>
    <w:link w:val="DocumentMapChar"/>
    <w:uiPriority w:val="99"/>
    <w:semiHidden/>
    <w:rsid w:val="00447362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D24E5"/>
    <w:rPr>
      <w:sz w:val="0"/>
      <w:szCs w:val="0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21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1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21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21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21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21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21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219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219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219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219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21910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219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219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219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219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219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7219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7219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721910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7219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72190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219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1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21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21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21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21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21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21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21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219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219119">
                                                  <w:marLeft w:val="0"/>
                                                  <w:marRight w:val="8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219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2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219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219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219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219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7219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7219131">
                                                                                  <w:marLeft w:val="163"/>
                                                                                  <w:marRight w:val="163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72190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7219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219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1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1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2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21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21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219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21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21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219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219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219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2190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219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219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219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219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219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7219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7219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721908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7219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72191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219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1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2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21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21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21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21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21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219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219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21915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219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219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219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21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387219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219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7219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721905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7219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72191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21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9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174</Words>
  <Characters>1102</Characters>
  <Application>Microsoft Office Outlook</Application>
  <DocSecurity>0</DocSecurity>
  <Lines>0</Lines>
  <Paragraphs>0</Paragraphs>
  <ScaleCrop>false</ScaleCrop>
  <Company>Österreichischer Boxverband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Vorstandssitzung, am 27</dc:title>
  <dc:subject>Protokoll Generalversammlung</dc:subject>
  <dc:creator>Schriftführer Dr. H.S.</dc:creator>
  <cp:keywords/>
  <dc:description/>
  <cp:lastModifiedBy>Martin Maresch</cp:lastModifiedBy>
  <cp:revision>2</cp:revision>
  <cp:lastPrinted>2017-10-05T15:32:00Z</cp:lastPrinted>
  <dcterms:created xsi:type="dcterms:W3CDTF">2021-06-30T08:56:00Z</dcterms:created>
  <dcterms:modified xsi:type="dcterms:W3CDTF">2021-06-30T08:56:00Z</dcterms:modified>
  <cp:category>Boxsport</cp:category>
</cp:coreProperties>
</file>